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ECA9B" w14:textId="189D5BF0" w:rsidR="00F04055" w:rsidRPr="00BA18EC" w:rsidRDefault="00E96152" w:rsidP="001C66AD">
      <w:pPr>
        <w:pStyle w:val="Osloven"/>
        <w:rPr>
          <w:color w:val="auto"/>
          <w:lang w:bidi="cs-CZ"/>
        </w:rPr>
      </w:pPr>
      <w:r w:rsidRPr="00BA18EC">
        <w:rPr>
          <w:noProof/>
          <w:color w:val="auto"/>
          <w:lang w:bidi="cs-CZ"/>
        </w:rPr>
        <w:drawing>
          <wp:anchor distT="0" distB="0" distL="114300" distR="114300" simplePos="0" relativeHeight="251659264" behindDoc="1" locked="0" layoutInCell="1" allowOverlap="1" wp14:anchorId="6A8626A2" wp14:editId="1B82771D">
            <wp:simplePos x="0" y="0"/>
            <wp:positionH relativeFrom="column">
              <wp:posOffset>5133975</wp:posOffset>
            </wp:positionH>
            <wp:positionV relativeFrom="paragraph">
              <wp:posOffset>-428625</wp:posOffset>
            </wp:positionV>
            <wp:extent cx="1243965" cy="1243965"/>
            <wp:effectExtent l="0" t="0" r="0" b="0"/>
            <wp:wrapNone/>
            <wp:docPr id="91992372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1B45" w:rsidRPr="00BA18EC">
        <w:rPr>
          <w:noProof/>
          <w:color w:val="auto"/>
          <w:lang w:eastAsia="cs-CZ"/>
        </w:rPr>
        <w:drawing>
          <wp:anchor distT="0" distB="0" distL="114300" distR="114300" simplePos="0" relativeHeight="251658240" behindDoc="1" locked="0" layoutInCell="1" allowOverlap="1" wp14:anchorId="3CB02A39" wp14:editId="22F3F0C5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876300" cy="952500"/>
            <wp:effectExtent l="0" t="0" r="0" b="0"/>
            <wp:wrapTight wrapText="bothSides">
              <wp:wrapPolygon edited="0">
                <wp:start x="0" y="0"/>
                <wp:lineTo x="0" y="16848"/>
                <wp:lineTo x="5165" y="20736"/>
                <wp:lineTo x="6574" y="21168"/>
                <wp:lineTo x="14557" y="21168"/>
                <wp:lineTo x="15965" y="20736"/>
                <wp:lineTo x="21130" y="17280"/>
                <wp:lineTo x="2113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31E5EB" w14:textId="7323EF76" w:rsidR="00F04055" w:rsidRPr="00BA18EC" w:rsidRDefault="00F04055" w:rsidP="00FD1B45">
      <w:pPr>
        <w:pStyle w:val="Osloven"/>
        <w:jc w:val="right"/>
        <w:rPr>
          <w:b/>
          <w:bCs/>
          <w:color w:val="auto"/>
          <w:sz w:val="40"/>
          <w:szCs w:val="32"/>
          <w:lang w:bidi="cs-CZ"/>
        </w:rPr>
      </w:pPr>
      <w:r w:rsidRPr="00BA18EC">
        <w:rPr>
          <w:b/>
          <w:bCs/>
          <w:color w:val="auto"/>
          <w:sz w:val="40"/>
          <w:szCs w:val="32"/>
          <w:lang w:bidi="cs-CZ"/>
        </w:rPr>
        <w:t>MĚSTYS ŠTĚCHOVICE</w:t>
      </w:r>
    </w:p>
    <w:p w14:paraId="3F15C989" w14:textId="4C7EF622" w:rsidR="0052577D" w:rsidRPr="00BA18EC" w:rsidRDefault="00F04055" w:rsidP="00FD1B45">
      <w:pPr>
        <w:spacing w:after="0"/>
        <w:jc w:val="right"/>
        <w:rPr>
          <w:b/>
          <w:bCs/>
          <w:lang w:bidi="cs-CZ"/>
        </w:rPr>
      </w:pPr>
      <w:r w:rsidRPr="00BA18EC">
        <w:rPr>
          <w:b/>
          <w:bCs/>
          <w:lang w:bidi="cs-CZ"/>
        </w:rPr>
        <w:t xml:space="preserve">PRAVIDLA PARTICIPATIVNÍHO ROZPOČTU </w:t>
      </w:r>
      <w:r w:rsidR="00874FF3" w:rsidRPr="00BA18EC">
        <w:rPr>
          <w:b/>
          <w:bCs/>
          <w:lang w:bidi="cs-CZ"/>
        </w:rPr>
        <w:t>2025</w:t>
      </w:r>
    </w:p>
    <w:p w14:paraId="22A4715F" w14:textId="6D4DE58C" w:rsidR="00F04055" w:rsidRPr="00BA18EC" w:rsidRDefault="00F04055" w:rsidP="00FD1B45">
      <w:pPr>
        <w:spacing w:after="0"/>
        <w:jc w:val="right"/>
        <w:rPr>
          <w:b/>
          <w:bCs/>
          <w:lang w:bidi="cs-CZ"/>
        </w:rPr>
      </w:pPr>
      <w:r w:rsidRPr="00BA18EC">
        <w:rPr>
          <w:b/>
          <w:bCs/>
          <w:lang w:bidi="cs-CZ"/>
        </w:rPr>
        <w:t>MĚSTYSE ŠTĚCHOVICE</w:t>
      </w:r>
      <w:r w:rsidR="00E96152" w:rsidRPr="00BA18EC">
        <w:rPr>
          <w:b/>
          <w:bCs/>
          <w:lang w:bidi="cs-CZ"/>
        </w:rPr>
        <w:t xml:space="preserve"> – TVOŘÍME NÁŠ MĚSTYS SPOLEČNĚ</w:t>
      </w:r>
    </w:p>
    <w:p w14:paraId="3DB735DA" w14:textId="77777777" w:rsidR="00F04055" w:rsidRPr="00BA18EC" w:rsidRDefault="00F04055" w:rsidP="0052577D">
      <w:pPr>
        <w:pStyle w:val="Podpis"/>
        <w:spacing w:after="0"/>
      </w:pPr>
    </w:p>
    <w:p w14:paraId="0EEB6E0A" w14:textId="013403C6" w:rsidR="001C66AD" w:rsidRPr="00BA18EC" w:rsidRDefault="00F04055" w:rsidP="001C66AD">
      <w:pPr>
        <w:pStyle w:val="Podpis"/>
        <w:rPr>
          <w:b/>
          <w:bCs/>
          <w:sz w:val="24"/>
          <w:szCs w:val="24"/>
        </w:rPr>
      </w:pPr>
      <w:r w:rsidRPr="00BA18EC">
        <w:rPr>
          <w:b/>
          <w:bCs/>
        </w:rPr>
        <w:t>OBSAH</w:t>
      </w:r>
    </w:p>
    <w:p w14:paraId="43816206" w14:textId="2BA56DE9" w:rsidR="00F04055" w:rsidRPr="00BA18EC" w:rsidRDefault="00F04055" w:rsidP="007D19F9">
      <w:pPr>
        <w:pStyle w:val="Podpis"/>
        <w:ind w:left="426"/>
        <w:rPr>
          <w:sz w:val="24"/>
          <w:szCs w:val="24"/>
        </w:rPr>
      </w:pPr>
      <w:r w:rsidRPr="00BA18EC">
        <w:rPr>
          <w:sz w:val="24"/>
          <w:szCs w:val="24"/>
        </w:rPr>
        <w:t>Preambule</w:t>
      </w:r>
    </w:p>
    <w:p w14:paraId="04763D6B" w14:textId="7CA05E46" w:rsidR="00F04055" w:rsidRPr="00BA18EC" w:rsidRDefault="00F04055" w:rsidP="0090589E">
      <w:pPr>
        <w:pStyle w:val="Podpis"/>
        <w:numPr>
          <w:ilvl w:val="0"/>
          <w:numId w:val="6"/>
        </w:numPr>
        <w:rPr>
          <w:sz w:val="24"/>
          <w:szCs w:val="24"/>
        </w:rPr>
      </w:pPr>
      <w:r w:rsidRPr="00BA18EC">
        <w:rPr>
          <w:sz w:val="24"/>
          <w:szCs w:val="24"/>
        </w:rPr>
        <w:t>Základní pojmy</w:t>
      </w:r>
    </w:p>
    <w:p w14:paraId="2F4DA1D6" w14:textId="4DBB82DF" w:rsidR="00F83485" w:rsidRPr="00BA18EC" w:rsidRDefault="00F83485" w:rsidP="0090589E">
      <w:pPr>
        <w:pStyle w:val="Podpis"/>
        <w:numPr>
          <w:ilvl w:val="0"/>
          <w:numId w:val="6"/>
        </w:numPr>
        <w:rPr>
          <w:sz w:val="24"/>
          <w:szCs w:val="24"/>
        </w:rPr>
      </w:pPr>
      <w:r w:rsidRPr="00BA18EC">
        <w:rPr>
          <w:sz w:val="24"/>
          <w:szCs w:val="24"/>
        </w:rPr>
        <w:t>Obecné požadavky</w:t>
      </w:r>
    </w:p>
    <w:p w14:paraId="2D98817A" w14:textId="551B0697" w:rsidR="006B2A1E" w:rsidRPr="00BA18EC" w:rsidRDefault="006B2A1E" w:rsidP="0090589E">
      <w:pPr>
        <w:pStyle w:val="Podpis"/>
        <w:numPr>
          <w:ilvl w:val="0"/>
          <w:numId w:val="6"/>
        </w:numPr>
        <w:rPr>
          <w:sz w:val="24"/>
          <w:szCs w:val="24"/>
        </w:rPr>
      </w:pPr>
      <w:r w:rsidRPr="00BA18EC">
        <w:rPr>
          <w:sz w:val="24"/>
          <w:szCs w:val="24"/>
        </w:rPr>
        <w:t>Cíl</w:t>
      </w:r>
    </w:p>
    <w:p w14:paraId="08D8A28E" w14:textId="35A46ED1" w:rsidR="006B2A1E" w:rsidRPr="00BA18EC" w:rsidRDefault="006B2A1E" w:rsidP="0090589E">
      <w:pPr>
        <w:pStyle w:val="Podpis"/>
        <w:numPr>
          <w:ilvl w:val="0"/>
          <w:numId w:val="6"/>
        </w:numPr>
        <w:rPr>
          <w:sz w:val="24"/>
          <w:szCs w:val="24"/>
        </w:rPr>
      </w:pPr>
      <w:r w:rsidRPr="00BA18EC">
        <w:rPr>
          <w:sz w:val="24"/>
          <w:szCs w:val="24"/>
        </w:rPr>
        <w:t>Základní principy realizace</w:t>
      </w:r>
      <w:r w:rsidR="00BC47BB" w:rsidRPr="00BA18EC">
        <w:rPr>
          <w:sz w:val="24"/>
          <w:szCs w:val="24"/>
        </w:rPr>
        <w:t xml:space="preserve"> PR</w:t>
      </w:r>
    </w:p>
    <w:p w14:paraId="286F1CCB" w14:textId="1281E79C" w:rsidR="0052577D" w:rsidRPr="00BA18EC" w:rsidRDefault="002E3AC5" w:rsidP="0090589E">
      <w:pPr>
        <w:pStyle w:val="Podpis"/>
        <w:numPr>
          <w:ilvl w:val="0"/>
          <w:numId w:val="6"/>
        </w:numPr>
        <w:rPr>
          <w:sz w:val="24"/>
          <w:szCs w:val="24"/>
        </w:rPr>
      </w:pPr>
      <w:r w:rsidRPr="00BA18EC">
        <w:rPr>
          <w:sz w:val="24"/>
          <w:szCs w:val="24"/>
        </w:rPr>
        <w:t>Postup P</w:t>
      </w:r>
      <w:r w:rsidR="0052577D" w:rsidRPr="00BA18EC">
        <w:rPr>
          <w:sz w:val="24"/>
          <w:szCs w:val="24"/>
        </w:rPr>
        <w:t>R</w:t>
      </w:r>
    </w:p>
    <w:p w14:paraId="1C9EF4F6" w14:textId="638DCDEA" w:rsidR="0052577D" w:rsidRPr="00BA18EC" w:rsidRDefault="0052577D" w:rsidP="0090589E">
      <w:pPr>
        <w:pStyle w:val="Podpis"/>
        <w:numPr>
          <w:ilvl w:val="0"/>
          <w:numId w:val="6"/>
        </w:numPr>
        <w:rPr>
          <w:sz w:val="24"/>
          <w:szCs w:val="24"/>
        </w:rPr>
      </w:pPr>
      <w:r w:rsidRPr="00BA18EC">
        <w:rPr>
          <w:sz w:val="24"/>
          <w:szCs w:val="24"/>
        </w:rPr>
        <w:t>Informování obyvatel o PR</w:t>
      </w:r>
    </w:p>
    <w:p w14:paraId="52216D10" w14:textId="5B3EEAC3" w:rsidR="0052577D" w:rsidRPr="00BA18EC" w:rsidRDefault="0052577D" w:rsidP="0090589E">
      <w:pPr>
        <w:pStyle w:val="Podpis"/>
        <w:numPr>
          <w:ilvl w:val="0"/>
          <w:numId w:val="6"/>
        </w:numPr>
        <w:rPr>
          <w:sz w:val="24"/>
          <w:szCs w:val="24"/>
        </w:rPr>
      </w:pPr>
      <w:r w:rsidRPr="00BA18EC">
        <w:rPr>
          <w:sz w:val="24"/>
          <w:szCs w:val="24"/>
        </w:rPr>
        <w:t>Podávání návrhu občany</w:t>
      </w:r>
    </w:p>
    <w:p w14:paraId="17C1211F" w14:textId="2B0F23DB" w:rsidR="00FD1B45" w:rsidRPr="00BA18EC" w:rsidRDefault="00FD1B45" w:rsidP="0090589E">
      <w:pPr>
        <w:pStyle w:val="Podpis"/>
        <w:numPr>
          <w:ilvl w:val="0"/>
          <w:numId w:val="6"/>
        </w:numPr>
        <w:rPr>
          <w:sz w:val="24"/>
          <w:szCs w:val="24"/>
        </w:rPr>
      </w:pPr>
      <w:r w:rsidRPr="00BA18EC">
        <w:rPr>
          <w:sz w:val="24"/>
          <w:szCs w:val="24"/>
        </w:rPr>
        <w:t>Zhodnocení obdržených návrhů</w:t>
      </w:r>
    </w:p>
    <w:p w14:paraId="7EDF4D57" w14:textId="1832678D" w:rsidR="00FD1B45" w:rsidRPr="00BA18EC" w:rsidRDefault="00FD1B45" w:rsidP="0090589E">
      <w:pPr>
        <w:pStyle w:val="Podpis"/>
        <w:numPr>
          <w:ilvl w:val="0"/>
          <w:numId w:val="6"/>
        </w:numPr>
        <w:rPr>
          <w:sz w:val="24"/>
          <w:szCs w:val="24"/>
        </w:rPr>
      </w:pPr>
      <w:r w:rsidRPr="00BA18EC">
        <w:rPr>
          <w:sz w:val="24"/>
          <w:szCs w:val="24"/>
        </w:rPr>
        <w:t>Veřejné hlasování</w:t>
      </w:r>
    </w:p>
    <w:p w14:paraId="60BB488A" w14:textId="304109F0" w:rsidR="00FD1B45" w:rsidRPr="00BA18EC" w:rsidRDefault="00FD1B45" w:rsidP="0090589E">
      <w:pPr>
        <w:pStyle w:val="Podpis"/>
        <w:numPr>
          <w:ilvl w:val="0"/>
          <w:numId w:val="6"/>
        </w:numPr>
        <w:rPr>
          <w:sz w:val="24"/>
          <w:szCs w:val="24"/>
        </w:rPr>
      </w:pPr>
      <w:r w:rsidRPr="00BA18EC">
        <w:rPr>
          <w:sz w:val="24"/>
          <w:szCs w:val="24"/>
        </w:rPr>
        <w:t>Výsledky hlasování</w:t>
      </w:r>
    </w:p>
    <w:p w14:paraId="4A27113B" w14:textId="1D37A0FA" w:rsidR="00FD1B45" w:rsidRPr="00BA18EC" w:rsidRDefault="00FD1B45" w:rsidP="0090589E">
      <w:pPr>
        <w:pStyle w:val="Podpis"/>
        <w:numPr>
          <w:ilvl w:val="0"/>
          <w:numId w:val="6"/>
        </w:numPr>
        <w:rPr>
          <w:sz w:val="24"/>
          <w:szCs w:val="24"/>
        </w:rPr>
      </w:pPr>
      <w:r w:rsidRPr="00BA18EC">
        <w:rPr>
          <w:sz w:val="24"/>
          <w:szCs w:val="24"/>
        </w:rPr>
        <w:t>Realizaci vítězných návrhů</w:t>
      </w:r>
    </w:p>
    <w:p w14:paraId="7A275B3A" w14:textId="2ADCDCDF" w:rsidR="00FD1B45" w:rsidRPr="00BA18EC" w:rsidRDefault="00FD1B45" w:rsidP="0090589E">
      <w:pPr>
        <w:pStyle w:val="Podpis"/>
        <w:numPr>
          <w:ilvl w:val="0"/>
          <w:numId w:val="6"/>
        </w:numPr>
        <w:rPr>
          <w:sz w:val="24"/>
          <w:szCs w:val="24"/>
        </w:rPr>
      </w:pPr>
      <w:r w:rsidRPr="00BA18EC">
        <w:rPr>
          <w:sz w:val="24"/>
          <w:szCs w:val="24"/>
        </w:rPr>
        <w:t>Vyhodnocení PR</w:t>
      </w:r>
    </w:p>
    <w:p w14:paraId="76122FCD" w14:textId="32D8B5FC" w:rsidR="007B4DAD" w:rsidRPr="00BA18EC" w:rsidRDefault="00FD1B45" w:rsidP="0090589E">
      <w:pPr>
        <w:pStyle w:val="Podpis"/>
        <w:numPr>
          <w:ilvl w:val="0"/>
          <w:numId w:val="6"/>
        </w:numPr>
        <w:rPr>
          <w:sz w:val="24"/>
          <w:szCs w:val="24"/>
        </w:rPr>
      </w:pPr>
      <w:r w:rsidRPr="00BA18EC">
        <w:rPr>
          <w:sz w:val="24"/>
          <w:szCs w:val="24"/>
        </w:rPr>
        <w:t>Závěrečná ustanovení</w:t>
      </w:r>
    </w:p>
    <w:p w14:paraId="61D49158" w14:textId="735D5B9A" w:rsidR="00FD1B45" w:rsidRPr="00BA18EC" w:rsidRDefault="007B4DAD" w:rsidP="007B4DAD">
      <w:pPr>
        <w:ind w:right="0"/>
        <w:rPr>
          <w:sz w:val="24"/>
          <w:szCs w:val="24"/>
        </w:rPr>
      </w:pPr>
      <w:r w:rsidRPr="00BA18EC">
        <w:rPr>
          <w:sz w:val="24"/>
          <w:szCs w:val="24"/>
        </w:rPr>
        <w:br w:type="page"/>
      </w:r>
    </w:p>
    <w:p w14:paraId="3CEA7CEB" w14:textId="22D3078F" w:rsidR="00F04055" w:rsidRPr="00BA18EC" w:rsidRDefault="00F04055" w:rsidP="00D44669">
      <w:pPr>
        <w:pStyle w:val="Podpis"/>
        <w:tabs>
          <w:tab w:val="left" w:pos="6195"/>
        </w:tabs>
        <w:spacing w:line="288" w:lineRule="auto"/>
        <w:jc w:val="both"/>
        <w:rPr>
          <w:b/>
          <w:bCs/>
        </w:rPr>
      </w:pPr>
      <w:r w:rsidRPr="00BA18EC">
        <w:rPr>
          <w:b/>
          <w:bCs/>
        </w:rPr>
        <w:t>PREAMBULE</w:t>
      </w:r>
      <w:r w:rsidR="00666B1B" w:rsidRPr="00BA18EC">
        <w:rPr>
          <w:b/>
          <w:bCs/>
        </w:rPr>
        <w:t xml:space="preserve"> – TVOŘÍME NÁŠ MĚSTYS SPOLEČNĚ</w:t>
      </w:r>
    </w:p>
    <w:p w14:paraId="598FBD52" w14:textId="163AF622" w:rsidR="00F04055" w:rsidRPr="00BA18EC" w:rsidRDefault="00F04055" w:rsidP="00D44669">
      <w:pPr>
        <w:pStyle w:val="Podpis"/>
        <w:tabs>
          <w:tab w:val="left" w:pos="6195"/>
        </w:tabs>
        <w:spacing w:after="0" w:line="288" w:lineRule="auto"/>
        <w:ind w:right="0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Participativní rozpočtování je postup, jak se občané města mohou částečně zapojit do rozpočtového procesu a ovlivnit tak, na co bude vynaložena část veřejných financí. Obecně je možno popsat participativní rozpočet</w:t>
      </w:r>
      <w:r w:rsidR="005D3E65" w:rsidRPr="00BA18EC">
        <w:rPr>
          <w:sz w:val="24"/>
          <w:szCs w:val="24"/>
        </w:rPr>
        <w:t xml:space="preserve"> </w:t>
      </w:r>
      <w:r w:rsidRPr="00BA18EC">
        <w:rPr>
          <w:sz w:val="24"/>
          <w:szCs w:val="24"/>
        </w:rPr>
        <w:t>jako část peněz z rozpočtu města, o jejímž využití obyvatelé spolurozhodují se svými volenými zastupiteli. Občané pak podávají návrhy, co by se za tyto peníze mělo v obci vylepšit. Na závěr procesu proběhne hlasování veřejnost</w:t>
      </w:r>
      <w:r w:rsidR="00C83657" w:rsidRPr="00BA18EC">
        <w:rPr>
          <w:sz w:val="24"/>
          <w:szCs w:val="24"/>
        </w:rPr>
        <w:t>i</w:t>
      </w:r>
      <w:r w:rsidRPr="00BA18EC">
        <w:rPr>
          <w:sz w:val="24"/>
          <w:szCs w:val="24"/>
        </w:rPr>
        <w:t>, které rozhodne o realizaci vítězných projektů.</w:t>
      </w:r>
    </w:p>
    <w:p w14:paraId="03407AF1" w14:textId="77777777" w:rsidR="0067062D" w:rsidRPr="00BA18EC" w:rsidRDefault="0067062D" w:rsidP="00D44669">
      <w:pPr>
        <w:pStyle w:val="Podpis"/>
        <w:tabs>
          <w:tab w:val="left" w:pos="6195"/>
        </w:tabs>
        <w:spacing w:after="0" w:line="288" w:lineRule="auto"/>
        <w:ind w:right="0"/>
        <w:jc w:val="both"/>
        <w:rPr>
          <w:sz w:val="24"/>
          <w:szCs w:val="24"/>
        </w:rPr>
      </w:pPr>
    </w:p>
    <w:p w14:paraId="3DD6E371" w14:textId="27A11AA2" w:rsidR="00F04055" w:rsidRPr="00BA18EC" w:rsidRDefault="00F04055" w:rsidP="00A30850">
      <w:pPr>
        <w:pStyle w:val="Podpis"/>
        <w:numPr>
          <w:ilvl w:val="0"/>
          <w:numId w:val="7"/>
        </w:numPr>
        <w:tabs>
          <w:tab w:val="left" w:pos="6195"/>
        </w:tabs>
        <w:spacing w:after="0" w:line="288" w:lineRule="auto"/>
        <w:ind w:left="0" w:right="0" w:hanging="284"/>
        <w:jc w:val="both"/>
        <w:rPr>
          <w:b/>
          <w:bCs/>
        </w:rPr>
      </w:pPr>
      <w:r w:rsidRPr="00BA18EC">
        <w:rPr>
          <w:b/>
          <w:bCs/>
        </w:rPr>
        <w:t>ZÁKLADNÍ POJMY</w:t>
      </w:r>
    </w:p>
    <w:p w14:paraId="62C56F18" w14:textId="5B4114A6" w:rsidR="00C5749A" w:rsidRPr="00BA18EC" w:rsidRDefault="00BD7246" w:rsidP="0090589E">
      <w:pPr>
        <w:pStyle w:val="Podpis"/>
        <w:numPr>
          <w:ilvl w:val="0"/>
          <w:numId w:val="9"/>
        </w:numPr>
        <w:tabs>
          <w:tab w:val="left" w:pos="6195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b/>
          <w:bCs/>
          <w:sz w:val="24"/>
          <w:szCs w:val="24"/>
        </w:rPr>
        <w:t>Participativní rozpo</w:t>
      </w:r>
      <w:r w:rsidRPr="00BA18EC">
        <w:rPr>
          <w:rFonts w:cs="Arial"/>
          <w:b/>
          <w:bCs/>
          <w:sz w:val="24"/>
          <w:szCs w:val="24"/>
        </w:rPr>
        <w:t>č</w:t>
      </w:r>
      <w:r w:rsidRPr="00BA18EC">
        <w:rPr>
          <w:b/>
          <w:bCs/>
          <w:sz w:val="24"/>
          <w:szCs w:val="24"/>
        </w:rPr>
        <w:t>et (</w:t>
      </w:r>
      <w:r w:rsidR="005D3E65" w:rsidRPr="00BA18EC">
        <w:rPr>
          <w:b/>
          <w:bCs/>
          <w:sz w:val="24"/>
          <w:szCs w:val="24"/>
        </w:rPr>
        <w:t xml:space="preserve">dále jako </w:t>
      </w:r>
      <w:r w:rsidRPr="00BA18EC">
        <w:rPr>
          <w:b/>
          <w:bCs/>
          <w:sz w:val="24"/>
          <w:szCs w:val="24"/>
        </w:rPr>
        <w:t>„PR“)</w:t>
      </w:r>
      <w:r w:rsidRPr="00BA18EC">
        <w:rPr>
          <w:sz w:val="24"/>
          <w:szCs w:val="24"/>
        </w:rPr>
        <w:t xml:space="preserve"> je proces v </w:t>
      </w:r>
      <w:r w:rsidR="005D3E65" w:rsidRPr="00BA18EC">
        <w:rPr>
          <w:sz w:val="24"/>
          <w:szCs w:val="24"/>
        </w:rPr>
        <w:t>rámci,</w:t>
      </w:r>
      <w:r w:rsidRPr="00BA18EC">
        <w:rPr>
          <w:sz w:val="24"/>
          <w:szCs w:val="24"/>
        </w:rPr>
        <w:t xml:space="preserve"> kterého je ob</w:t>
      </w:r>
      <w:r w:rsidRPr="00BA18EC">
        <w:rPr>
          <w:rFonts w:cs="Arial"/>
          <w:sz w:val="24"/>
          <w:szCs w:val="24"/>
        </w:rPr>
        <w:t>č</w:t>
      </w:r>
      <w:r w:rsidRPr="00BA18EC">
        <w:rPr>
          <w:sz w:val="24"/>
          <w:szCs w:val="24"/>
        </w:rPr>
        <w:t>an</w:t>
      </w:r>
      <w:r w:rsidRPr="00BA18EC">
        <w:rPr>
          <w:rFonts w:cs="Arial"/>
          <w:sz w:val="24"/>
          <w:szCs w:val="24"/>
        </w:rPr>
        <w:t>ů</w:t>
      </w:r>
      <w:r w:rsidRPr="00BA18EC">
        <w:rPr>
          <w:sz w:val="24"/>
          <w:szCs w:val="24"/>
        </w:rPr>
        <w:t>m obce umožn</w:t>
      </w:r>
      <w:r w:rsidRPr="00BA18EC">
        <w:rPr>
          <w:rFonts w:cs="Arial"/>
          <w:sz w:val="24"/>
          <w:szCs w:val="24"/>
        </w:rPr>
        <w:t>ě</w:t>
      </w:r>
      <w:r w:rsidRPr="00BA18EC">
        <w:rPr>
          <w:sz w:val="24"/>
          <w:szCs w:val="24"/>
        </w:rPr>
        <w:t xml:space="preserve">no rozhodovat o </w:t>
      </w:r>
      <w:r w:rsidRPr="00BA18EC">
        <w:rPr>
          <w:rFonts w:cs="Arial"/>
          <w:sz w:val="24"/>
          <w:szCs w:val="24"/>
        </w:rPr>
        <w:t>č</w:t>
      </w:r>
      <w:r w:rsidRPr="00BA18EC">
        <w:rPr>
          <w:sz w:val="24"/>
          <w:szCs w:val="24"/>
        </w:rPr>
        <w:t>ásti jejího rozpo</w:t>
      </w:r>
      <w:r w:rsidRPr="00BA18EC">
        <w:rPr>
          <w:rFonts w:cs="Arial"/>
          <w:sz w:val="24"/>
          <w:szCs w:val="24"/>
        </w:rPr>
        <w:t>č</w:t>
      </w:r>
      <w:r w:rsidRPr="00BA18EC">
        <w:rPr>
          <w:sz w:val="24"/>
          <w:szCs w:val="24"/>
        </w:rPr>
        <w:t>tu.</w:t>
      </w:r>
    </w:p>
    <w:p w14:paraId="032F82EB" w14:textId="5C4197F1" w:rsidR="00C5749A" w:rsidRPr="00BA18EC" w:rsidRDefault="00BD7246" w:rsidP="0090589E">
      <w:pPr>
        <w:pStyle w:val="Podpis"/>
        <w:numPr>
          <w:ilvl w:val="0"/>
          <w:numId w:val="9"/>
        </w:numPr>
        <w:tabs>
          <w:tab w:val="left" w:pos="6195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b/>
          <w:bCs/>
          <w:sz w:val="24"/>
          <w:szCs w:val="24"/>
        </w:rPr>
        <w:t xml:space="preserve">Pravidla </w:t>
      </w:r>
      <w:r w:rsidRPr="00BA18EC">
        <w:rPr>
          <w:sz w:val="24"/>
          <w:szCs w:val="24"/>
        </w:rPr>
        <w:t>PR j</w:t>
      </w:r>
      <w:r w:rsidR="00666B1B" w:rsidRPr="00BA18EC">
        <w:rPr>
          <w:sz w:val="24"/>
          <w:szCs w:val="24"/>
        </w:rPr>
        <w:t>e</w:t>
      </w:r>
      <w:r w:rsidRPr="00BA18EC">
        <w:rPr>
          <w:sz w:val="24"/>
          <w:szCs w:val="24"/>
        </w:rPr>
        <w:t xml:space="preserve"> dokument </w:t>
      </w:r>
      <w:r w:rsidR="0072337D" w:rsidRPr="00BA18EC">
        <w:rPr>
          <w:sz w:val="24"/>
          <w:szCs w:val="24"/>
        </w:rPr>
        <w:t>odsouhlaseným</w:t>
      </w:r>
      <w:r w:rsidRPr="00BA18EC">
        <w:rPr>
          <w:sz w:val="24"/>
          <w:szCs w:val="24"/>
        </w:rPr>
        <w:t xml:space="preserve"> Zastupitelstvem městyse Štěchovice obsahující informace k</w:t>
      </w:r>
      <w:r w:rsidR="00E26378" w:rsidRPr="00BA18EC">
        <w:rPr>
          <w:sz w:val="24"/>
          <w:szCs w:val="24"/>
        </w:rPr>
        <w:t> </w:t>
      </w:r>
      <w:r w:rsidR="002F0C5A" w:rsidRPr="00BA18EC">
        <w:rPr>
          <w:sz w:val="24"/>
          <w:szCs w:val="24"/>
        </w:rPr>
        <w:t>jednotlivým</w:t>
      </w:r>
      <w:r w:rsidR="00E26378" w:rsidRPr="00BA18EC">
        <w:rPr>
          <w:sz w:val="24"/>
          <w:szCs w:val="24"/>
        </w:rPr>
        <w:t xml:space="preserve"> </w:t>
      </w:r>
      <w:r w:rsidRPr="00BA18EC">
        <w:rPr>
          <w:sz w:val="24"/>
          <w:szCs w:val="24"/>
        </w:rPr>
        <w:t>ro</w:t>
      </w:r>
      <w:r w:rsidRPr="00BA18EC">
        <w:rPr>
          <w:rFonts w:cs="Arial"/>
          <w:sz w:val="24"/>
          <w:szCs w:val="24"/>
        </w:rPr>
        <w:t>č</w:t>
      </w:r>
      <w:r w:rsidRPr="00BA18EC">
        <w:rPr>
          <w:sz w:val="24"/>
          <w:szCs w:val="24"/>
        </w:rPr>
        <w:t>ník</w:t>
      </w:r>
      <w:r w:rsidR="00FD7544" w:rsidRPr="00BA18EC">
        <w:rPr>
          <w:sz w:val="24"/>
          <w:szCs w:val="24"/>
        </w:rPr>
        <w:t>ům</w:t>
      </w:r>
      <w:r w:rsidRPr="00BA18EC">
        <w:rPr>
          <w:sz w:val="24"/>
          <w:szCs w:val="24"/>
        </w:rPr>
        <w:t xml:space="preserve"> PR.</w:t>
      </w:r>
    </w:p>
    <w:p w14:paraId="642B0AC5" w14:textId="77777777" w:rsidR="00C5749A" w:rsidRPr="00BA18EC" w:rsidRDefault="00BD7246" w:rsidP="0090589E">
      <w:pPr>
        <w:pStyle w:val="Podpis"/>
        <w:numPr>
          <w:ilvl w:val="0"/>
          <w:numId w:val="9"/>
        </w:numPr>
        <w:tabs>
          <w:tab w:val="left" w:pos="6195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b/>
          <w:bCs/>
          <w:sz w:val="24"/>
          <w:szCs w:val="24"/>
        </w:rPr>
        <w:t>Ob</w:t>
      </w:r>
      <w:r w:rsidRPr="00BA18EC">
        <w:rPr>
          <w:rFonts w:cs="Arial"/>
          <w:b/>
          <w:bCs/>
          <w:sz w:val="24"/>
          <w:szCs w:val="24"/>
        </w:rPr>
        <w:t>č</w:t>
      </w:r>
      <w:r w:rsidRPr="00BA18EC">
        <w:rPr>
          <w:b/>
          <w:bCs/>
          <w:sz w:val="24"/>
          <w:szCs w:val="24"/>
        </w:rPr>
        <w:t>an obce</w:t>
      </w:r>
      <w:r w:rsidRPr="00BA18EC">
        <w:rPr>
          <w:sz w:val="24"/>
          <w:szCs w:val="24"/>
        </w:rPr>
        <w:t xml:space="preserve"> je fyzická osoba, která má trvalý pobyt v městysi Štěchovice a dosáhla v</w:t>
      </w:r>
      <w:r w:rsidRPr="00BA18EC">
        <w:rPr>
          <w:rFonts w:cs="Arial"/>
          <w:sz w:val="24"/>
          <w:szCs w:val="24"/>
        </w:rPr>
        <w:t>ě</w:t>
      </w:r>
      <w:r w:rsidRPr="00BA18EC">
        <w:rPr>
          <w:sz w:val="24"/>
          <w:szCs w:val="24"/>
        </w:rPr>
        <w:t>ku 18 let.</w:t>
      </w:r>
    </w:p>
    <w:p w14:paraId="7210F44C" w14:textId="771E658F" w:rsidR="0067062D" w:rsidRPr="00BA18EC" w:rsidRDefault="00BD7246" w:rsidP="0090589E">
      <w:pPr>
        <w:pStyle w:val="Podpis"/>
        <w:numPr>
          <w:ilvl w:val="0"/>
          <w:numId w:val="9"/>
        </w:numPr>
        <w:tabs>
          <w:tab w:val="left" w:pos="6195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b/>
          <w:bCs/>
          <w:sz w:val="24"/>
          <w:szCs w:val="24"/>
        </w:rPr>
        <w:t>Navrhovatel</w:t>
      </w:r>
      <w:r w:rsidRPr="00BA18EC">
        <w:rPr>
          <w:sz w:val="24"/>
          <w:szCs w:val="24"/>
        </w:rPr>
        <w:t xml:space="preserve"> je ob</w:t>
      </w:r>
      <w:r w:rsidRPr="00BA18EC">
        <w:rPr>
          <w:rFonts w:cs="Arial"/>
          <w:sz w:val="24"/>
          <w:szCs w:val="24"/>
        </w:rPr>
        <w:t>č</w:t>
      </w:r>
      <w:r w:rsidRPr="00BA18EC">
        <w:rPr>
          <w:sz w:val="24"/>
          <w:szCs w:val="24"/>
        </w:rPr>
        <w:t xml:space="preserve">an městyse Štěchovice </w:t>
      </w:r>
    </w:p>
    <w:p w14:paraId="195FEB3A" w14:textId="77FF45F2" w:rsidR="00E26378" w:rsidRPr="00BA18EC" w:rsidRDefault="00BD7246" w:rsidP="0090589E">
      <w:pPr>
        <w:pStyle w:val="Podpis"/>
        <w:numPr>
          <w:ilvl w:val="0"/>
          <w:numId w:val="9"/>
        </w:numPr>
        <w:tabs>
          <w:tab w:val="left" w:pos="6195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b/>
          <w:bCs/>
          <w:sz w:val="24"/>
          <w:szCs w:val="24"/>
        </w:rPr>
        <w:t>Projekt</w:t>
      </w:r>
      <w:r w:rsidRPr="00BA18EC">
        <w:rPr>
          <w:sz w:val="24"/>
          <w:szCs w:val="24"/>
        </w:rPr>
        <w:t xml:space="preserve"> je investi</w:t>
      </w:r>
      <w:r w:rsidRPr="00BA18EC">
        <w:rPr>
          <w:rFonts w:cs="Arial"/>
          <w:sz w:val="24"/>
          <w:szCs w:val="24"/>
        </w:rPr>
        <w:t>č</w:t>
      </w:r>
      <w:r w:rsidRPr="00BA18EC">
        <w:rPr>
          <w:sz w:val="24"/>
          <w:szCs w:val="24"/>
        </w:rPr>
        <w:t xml:space="preserve">ní </w:t>
      </w:r>
      <w:r w:rsidRPr="00BA18EC">
        <w:rPr>
          <w:rFonts w:cs="Arial"/>
          <w:sz w:val="24"/>
          <w:szCs w:val="24"/>
        </w:rPr>
        <w:t>č</w:t>
      </w:r>
      <w:r w:rsidRPr="00BA18EC">
        <w:rPr>
          <w:sz w:val="24"/>
          <w:szCs w:val="24"/>
        </w:rPr>
        <w:t>i neinvesti</w:t>
      </w:r>
      <w:r w:rsidRPr="00BA18EC">
        <w:rPr>
          <w:rFonts w:cs="Arial"/>
          <w:sz w:val="24"/>
          <w:szCs w:val="24"/>
        </w:rPr>
        <w:t>č</w:t>
      </w:r>
      <w:r w:rsidRPr="00BA18EC">
        <w:rPr>
          <w:sz w:val="24"/>
          <w:szCs w:val="24"/>
        </w:rPr>
        <w:t>ní</w:t>
      </w:r>
      <w:r w:rsidR="00A6114C" w:rsidRPr="00BA18EC">
        <w:rPr>
          <w:sz w:val="24"/>
          <w:szCs w:val="24"/>
        </w:rPr>
        <w:t>, realizovaný</w:t>
      </w:r>
      <w:r w:rsidRPr="00BA18EC">
        <w:rPr>
          <w:sz w:val="24"/>
          <w:szCs w:val="24"/>
        </w:rPr>
        <w:t xml:space="preserve"> na území </w:t>
      </w:r>
      <w:r w:rsidR="00F83485" w:rsidRPr="00BA18EC">
        <w:rPr>
          <w:sz w:val="24"/>
          <w:szCs w:val="24"/>
        </w:rPr>
        <w:t>městyse Štěchovice</w:t>
      </w:r>
      <w:r w:rsidRPr="00BA18EC">
        <w:rPr>
          <w:sz w:val="24"/>
          <w:szCs w:val="24"/>
        </w:rPr>
        <w:t>.</w:t>
      </w:r>
    </w:p>
    <w:p w14:paraId="6A878367" w14:textId="4038C8E3" w:rsidR="00BD7246" w:rsidRPr="00BA18EC" w:rsidRDefault="00BD7246" w:rsidP="0090589E">
      <w:pPr>
        <w:pStyle w:val="Podpis"/>
        <w:numPr>
          <w:ilvl w:val="0"/>
          <w:numId w:val="9"/>
        </w:numPr>
        <w:tabs>
          <w:tab w:val="left" w:pos="6195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b/>
          <w:bCs/>
          <w:sz w:val="24"/>
          <w:szCs w:val="24"/>
        </w:rPr>
        <w:t>Komise</w:t>
      </w:r>
      <w:r w:rsidRPr="00BA18EC">
        <w:rPr>
          <w:sz w:val="24"/>
          <w:szCs w:val="24"/>
        </w:rPr>
        <w:t xml:space="preserve"> pro PR je</w:t>
      </w:r>
      <w:r w:rsidR="00F83485" w:rsidRPr="00BA18EC">
        <w:rPr>
          <w:sz w:val="24"/>
          <w:szCs w:val="24"/>
        </w:rPr>
        <w:t xml:space="preserve"> složená z členů Rady městyse Štěchovice a je</w:t>
      </w:r>
      <w:r w:rsidRPr="00BA18EC">
        <w:rPr>
          <w:sz w:val="24"/>
          <w:szCs w:val="24"/>
        </w:rPr>
        <w:t xml:space="preserve"> poradním orgánem </w:t>
      </w:r>
      <w:r w:rsidR="007F05B6" w:rsidRPr="00BA18EC">
        <w:rPr>
          <w:sz w:val="24"/>
          <w:szCs w:val="24"/>
        </w:rPr>
        <w:t>Z</w:t>
      </w:r>
      <w:r w:rsidR="00F83485" w:rsidRPr="00BA18EC">
        <w:rPr>
          <w:sz w:val="24"/>
          <w:szCs w:val="24"/>
        </w:rPr>
        <w:t>astupitelstva</w:t>
      </w:r>
      <w:r w:rsidR="001D7D2B" w:rsidRPr="00BA18EC">
        <w:rPr>
          <w:sz w:val="24"/>
          <w:szCs w:val="24"/>
        </w:rPr>
        <w:t xml:space="preserve"> městyse</w:t>
      </w:r>
      <w:r w:rsidR="00F83485" w:rsidRPr="00BA18EC">
        <w:rPr>
          <w:sz w:val="24"/>
          <w:szCs w:val="24"/>
        </w:rPr>
        <w:t xml:space="preserve">. </w:t>
      </w:r>
      <w:r w:rsidRPr="00BA18EC">
        <w:rPr>
          <w:sz w:val="24"/>
          <w:szCs w:val="24"/>
        </w:rPr>
        <w:t>Komise</w:t>
      </w:r>
      <w:r w:rsidR="002B5820" w:rsidRPr="00BA18EC">
        <w:rPr>
          <w:sz w:val="24"/>
          <w:szCs w:val="24"/>
        </w:rPr>
        <w:t xml:space="preserve"> pro PR</w:t>
      </w:r>
      <w:r w:rsidRPr="00BA18EC">
        <w:rPr>
          <w:sz w:val="24"/>
          <w:szCs w:val="24"/>
        </w:rPr>
        <w:t xml:space="preserve"> zajiš</w:t>
      </w:r>
      <w:r w:rsidRPr="00BA18EC">
        <w:rPr>
          <w:rFonts w:cs="Arial"/>
          <w:sz w:val="24"/>
          <w:szCs w:val="24"/>
        </w:rPr>
        <w:t>ť</w:t>
      </w:r>
      <w:r w:rsidRPr="00BA18EC">
        <w:rPr>
          <w:sz w:val="24"/>
          <w:szCs w:val="24"/>
        </w:rPr>
        <w:t>uje organizaci PR, komunikaci s Navrhovateli projekt</w:t>
      </w:r>
      <w:r w:rsidRPr="00BA18EC">
        <w:rPr>
          <w:rFonts w:cs="Arial"/>
          <w:sz w:val="24"/>
          <w:szCs w:val="24"/>
        </w:rPr>
        <w:t>ů</w:t>
      </w:r>
      <w:r w:rsidRPr="00BA18EC">
        <w:rPr>
          <w:sz w:val="24"/>
          <w:szCs w:val="24"/>
        </w:rPr>
        <w:t>, konzultuje jejich</w:t>
      </w:r>
      <w:r w:rsidR="00F83485" w:rsidRPr="00BA18EC">
        <w:rPr>
          <w:sz w:val="24"/>
          <w:szCs w:val="24"/>
        </w:rPr>
        <w:t xml:space="preserve"> </w:t>
      </w:r>
      <w:r w:rsidRPr="00BA18EC">
        <w:rPr>
          <w:sz w:val="24"/>
          <w:szCs w:val="24"/>
        </w:rPr>
        <w:t>návrhy a informovanost. Komise pro PR dále monitoruje a dohlíží na</w:t>
      </w:r>
      <w:r w:rsidR="00666B1B" w:rsidRPr="00BA18EC">
        <w:rPr>
          <w:sz w:val="24"/>
          <w:szCs w:val="24"/>
        </w:rPr>
        <w:t xml:space="preserve"> </w:t>
      </w:r>
      <w:r w:rsidRPr="00BA18EC">
        <w:rPr>
          <w:sz w:val="24"/>
          <w:szCs w:val="24"/>
        </w:rPr>
        <w:t>pr</w:t>
      </w:r>
      <w:r w:rsidRPr="00BA18EC">
        <w:rPr>
          <w:rFonts w:cs="Arial"/>
          <w:sz w:val="24"/>
          <w:szCs w:val="24"/>
        </w:rPr>
        <w:t>ů</w:t>
      </w:r>
      <w:r w:rsidRPr="00BA18EC">
        <w:rPr>
          <w:sz w:val="24"/>
          <w:szCs w:val="24"/>
        </w:rPr>
        <w:t>b</w:t>
      </w:r>
      <w:r w:rsidRPr="00BA18EC">
        <w:rPr>
          <w:rFonts w:cs="Arial"/>
          <w:sz w:val="24"/>
          <w:szCs w:val="24"/>
        </w:rPr>
        <w:t>ě</w:t>
      </w:r>
      <w:r w:rsidRPr="00BA18EC">
        <w:rPr>
          <w:sz w:val="24"/>
          <w:szCs w:val="24"/>
        </w:rPr>
        <w:t>h realizace vít</w:t>
      </w:r>
      <w:r w:rsidRPr="00BA18EC">
        <w:rPr>
          <w:rFonts w:cs="Arial"/>
          <w:sz w:val="24"/>
          <w:szCs w:val="24"/>
        </w:rPr>
        <w:t>ě</w:t>
      </w:r>
      <w:r w:rsidRPr="00BA18EC">
        <w:rPr>
          <w:sz w:val="24"/>
          <w:szCs w:val="24"/>
        </w:rPr>
        <w:t>zného</w:t>
      </w:r>
      <w:r w:rsidR="001F7399" w:rsidRPr="00BA18EC">
        <w:rPr>
          <w:sz w:val="24"/>
          <w:szCs w:val="24"/>
        </w:rPr>
        <w:t xml:space="preserve"> nebo vítězných</w:t>
      </w:r>
      <w:r w:rsidRPr="00BA18EC">
        <w:rPr>
          <w:sz w:val="24"/>
          <w:szCs w:val="24"/>
        </w:rPr>
        <w:t xml:space="preserve"> projekt</w:t>
      </w:r>
      <w:r w:rsidR="001F7399" w:rsidRPr="00BA18EC">
        <w:rPr>
          <w:sz w:val="24"/>
          <w:szCs w:val="24"/>
        </w:rPr>
        <w:t>ů</w:t>
      </w:r>
      <w:r w:rsidRPr="00BA18EC">
        <w:rPr>
          <w:sz w:val="24"/>
          <w:szCs w:val="24"/>
        </w:rPr>
        <w:t>.</w:t>
      </w:r>
    </w:p>
    <w:p w14:paraId="13D9A0AC" w14:textId="77777777" w:rsidR="001F7399" w:rsidRPr="00BA18EC" w:rsidRDefault="001F7399" w:rsidP="001F7399">
      <w:pPr>
        <w:pStyle w:val="Podpis"/>
        <w:tabs>
          <w:tab w:val="left" w:pos="6195"/>
        </w:tabs>
        <w:spacing w:after="0" w:line="288" w:lineRule="auto"/>
        <w:ind w:left="567" w:right="0"/>
        <w:jc w:val="both"/>
        <w:rPr>
          <w:sz w:val="24"/>
          <w:szCs w:val="24"/>
        </w:rPr>
      </w:pPr>
    </w:p>
    <w:p w14:paraId="44BA27CB" w14:textId="7CDE97C8" w:rsidR="00F83485" w:rsidRPr="00BA18EC" w:rsidRDefault="009B02B5" w:rsidP="0090589E">
      <w:pPr>
        <w:pStyle w:val="Podpis"/>
        <w:numPr>
          <w:ilvl w:val="0"/>
          <w:numId w:val="7"/>
        </w:numPr>
        <w:tabs>
          <w:tab w:val="left" w:pos="6195"/>
        </w:tabs>
        <w:spacing w:after="0" w:line="288" w:lineRule="auto"/>
        <w:ind w:left="0" w:right="0"/>
        <w:jc w:val="both"/>
        <w:rPr>
          <w:b/>
          <w:bCs/>
        </w:rPr>
      </w:pPr>
      <w:r w:rsidRPr="00BA18EC">
        <w:rPr>
          <w:b/>
          <w:bCs/>
        </w:rPr>
        <w:t>OBECNÉ POŽADAVKY</w:t>
      </w:r>
    </w:p>
    <w:p w14:paraId="740E01E4" w14:textId="77777777" w:rsidR="00767358" w:rsidRPr="00BA18EC" w:rsidRDefault="00F83485" w:rsidP="00D44669">
      <w:pPr>
        <w:spacing w:after="0" w:line="288" w:lineRule="auto"/>
        <w:ind w:right="0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Projekt může podat každý občan, s trvalým pobytem v městysi Štěchovice, který dovršil 18 let.</w:t>
      </w:r>
    </w:p>
    <w:p w14:paraId="41B84307" w14:textId="77777777" w:rsidR="00767358" w:rsidRPr="00BA18EC" w:rsidRDefault="00F83485" w:rsidP="00D44669">
      <w:pPr>
        <w:spacing w:after="0" w:line="288" w:lineRule="auto"/>
        <w:ind w:right="0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Projekt musí mít lokální charakter, musí být realizován na pozemcích ve vlastnictví městyse Štěchovice a povede k veřejně prospěšnému účelu.</w:t>
      </w:r>
      <w:r w:rsidR="007E366F" w:rsidRPr="00BA18EC">
        <w:rPr>
          <w:sz w:val="24"/>
          <w:szCs w:val="24"/>
        </w:rPr>
        <w:t xml:space="preserve"> </w:t>
      </w:r>
      <w:r w:rsidRPr="00BA18EC">
        <w:rPr>
          <w:sz w:val="24"/>
          <w:szCs w:val="24"/>
        </w:rPr>
        <w:t>Projekt se musí týkat úprav veřejného prostranství či majetku města a realizace projektu musí být v kompetenci městyse Štěchovice</w:t>
      </w:r>
      <w:r w:rsidR="00AD0F5B" w:rsidRPr="00BA18EC">
        <w:rPr>
          <w:sz w:val="24"/>
          <w:szCs w:val="24"/>
        </w:rPr>
        <w:t xml:space="preserve"> (viz</w:t>
      </w:r>
      <w:r w:rsidR="00555550" w:rsidRPr="00BA18EC">
        <w:rPr>
          <w:sz w:val="24"/>
          <w:szCs w:val="24"/>
        </w:rPr>
        <w:t xml:space="preserve">: </w:t>
      </w:r>
      <w:hyperlink r:id="rId13" w:history="1">
        <w:r w:rsidR="00555550" w:rsidRPr="00BA18EC">
          <w:rPr>
            <w:rStyle w:val="Hypertextovodkaz"/>
            <w:color w:val="auto"/>
            <w:sz w:val="24"/>
            <w:szCs w:val="24"/>
          </w:rPr>
          <w:t>https://nahlizenidokn.cuzk.gov.cz/</w:t>
        </w:r>
      </w:hyperlink>
      <w:r w:rsidR="00555550" w:rsidRPr="00BA18EC">
        <w:rPr>
          <w:sz w:val="24"/>
          <w:szCs w:val="24"/>
        </w:rPr>
        <w:t>)</w:t>
      </w:r>
      <w:r w:rsidR="00EF155F" w:rsidRPr="00BA18EC">
        <w:rPr>
          <w:sz w:val="24"/>
          <w:szCs w:val="24"/>
        </w:rPr>
        <w:t>.</w:t>
      </w:r>
      <w:r w:rsidR="00555550" w:rsidRPr="00BA18EC">
        <w:rPr>
          <w:sz w:val="24"/>
          <w:szCs w:val="24"/>
        </w:rPr>
        <w:t xml:space="preserve"> </w:t>
      </w:r>
      <w:r w:rsidRPr="00BA18EC">
        <w:rPr>
          <w:sz w:val="24"/>
          <w:szCs w:val="24"/>
        </w:rPr>
        <w:t>Předmětem projektu nesmí být stavba ve smyslu stavebního zákona, na kterou je potřeba stavební povolení.</w:t>
      </w:r>
      <w:r w:rsidR="005417FD" w:rsidRPr="00BA18EC">
        <w:rPr>
          <w:sz w:val="24"/>
          <w:szCs w:val="24"/>
        </w:rPr>
        <w:t xml:space="preserve"> </w:t>
      </w:r>
      <w:r w:rsidRPr="00BA18EC">
        <w:rPr>
          <w:sz w:val="24"/>
          <w:szCs w:val="24"/>
        </w:rPr>
        <w:t>Projekt musí být v souladu s Územně plánovací dokumentací platnou pro území městyse.</w:t>
      </w:r>
    </w:p>
    <w:p w14:paraId="11ED8A32" w14:textId="4672EB43" w:rsidR="00F83485" w:rsidRPr="00BA18EC" w:rsidRDefault="00F83485" w:rsidP="00D44669">
      <w:pPr>
        <w:spacing w:after="0" w:line="288" w:lineRule="auto"/>
        <w:ind w:right="0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Odhadované náklady na realizaci projektu nesmí přesáhnout alokované prostředky</w:t>
      </w:r>
      <w:r w:rsidR="004040B4" w:rsidRPr="00BA18EC">
        <w:rPr>
          <w:sz w:val="24"/>
          <w:szCs w:val="24"/>
        </w:rPr>
        <w:t xml:space="preserve">, </w:t>
      </w:r>
      <w:r w:rsidRPr="00BA18EC">
        <w:rPr>
          <w:sz w:val="24"/>
          <w:szCs w:val="24"/>
        </w:rPr>
        <w:t>kter</w:t>
      </w:r>
      <w:r w:rsidR="00B4303C" w:rsidRPr="00BA18EC">
        <w:rPr>
          <w:sz w:val="24"/>
          <w:szCs w:val="24"/>
        </w:rPr>
        <w:t>é</w:t>
      </w:r>
      <w:r w:rsidRPr="00BA18EC">
        <w:rPr>
          <w:sz w:val="24"/>
          <w:szCs w:val="24"/>
        </w:rPr>
        <w:t xml:space="preserve"> j</w:t>
      </w:r>
      <w:r w:rsidR="00B4303C" w:rsidRPr="00BA18EC">
        <w:rPr>
          <w:sz w:val="24"/>
          <w:szCs w:val="24"/>
        </w:rPr>
        <w:t>sou</w:t>
      </w:r>
      <w:r w:rsidRPr="00BA18EC">
        <w:rPr>
          <w:sz w:val="24"/>
          <w:szCs w:val="24"/>
        </w:rPr>
        <w:t xml:space="preserve"> vyčleněn</w:t>
      </w:r>
      <w:r w:rsidR="00B4303C" w:rsidRPr="00BA18EC">
        <w:rPr>
          <w:sz w:val="24"/>
          <w:szCs w:val="24"/>
        </w:rPr>
        <w:t>y</w:t>
      </w:r>
      <w:r w:rsidRPr="00BA18EC">
        <w:rPr>
          <w:sz w:val="24"/>
          <w:szCs w:val="24"/>
        </w:rPr>
        <w:t xml:space="preserve"> v rámci rozpočtu městyse Štěchovice na daný kalendářní rok, a to včetně DPH a všech nákladů souvisejících s realizací (např. náklady na zpracování projektové dokumentace, bude-li to povaha investice </w:t>
      </w:r>
      <w:r w:rsidR="00523514" w:rsidRPr="00BA18EC">
        <w:rPr>
          <w:sz w:val="24"/>
          <w:szCs w:val="24"/>
        </w:rPr>
        <w:t>vyžadovat</w:t>
      </w:r>
      <w:r w:rsidRPr="00BA18EC">
        <w:rPr>
          <w:sz w:val="24"/>
          <w:szCs w:val="24"/>
        </w:rPr>
        <w:t xml:space="preserve"> apod.).  V průběhu realizace je tolerance celkové ceny projektu max. 10 % za předpokladu, že tato odchylka ceny nesouvisí s rozšířením původního projektu. </w:t>
      </w:r>
    </w:p>
    <w:p w14:paraId="747DAB9D" w14:textId="77777777" w:rsidR="00A97ADA" w:rsidRPr="00BA18EC" w:rsidRDefault="00F83485" w:rsidP="00D44669">
      <w:pPr>
        <w:spacing w:after="0" w:line="288" w:lineRule="auto"/>
        <w:ind w:right="0"/>
        <w:jc w:val="both"/>
        <w:rPr>
          <w:sz w:val="24"/>
          <w:szCs w:val="24"/>
        </w:rPr>
      </w:pPr>
      <w:r w:rsidRPr="00BA18EC">
        <w:rPr>
          <w:sz w:val="24"/>
          <w:szCs w:val="24"/>
        </w:rPr>
        <w:lastRenderedPageBreak/>
        <w:t>Podporovány nebudou kulturní akce a podobné aktivity, neboť tyto jsou součástí vyhlášených dotačních titulů pro spolkovou a kulturní činnost</w:t>
      </w:r>
      <w:r w:rsidR="004040B4" w:rsidRPr="00BA18EC">
        <w:rPr>
          <w:sz w:val="24"/>
          <w:szCs w:val="24"/>
        </w:rPr>
        <w:t>.</w:t>
      </w:r>
      <w:r w:rsidR="0038513F" w:rsidRPr="00BA18EC">
        <w:rPr>
          <w:sz w:val="24"/>
          <w:szCs w:val="24"/>
        </w:rPr>
        <w:t xml:space="preserve"> </w:t>
      </w:r>
      <w:r w:rsidR="00DD3EBA" w:rsidRPr="00BA18EC">
        <w:rPr>
          <w:sz w:val="24"/>
          <w:szCs w:val="24"/>
        </w:rPr>
        <w:t>PR není určen pro návrhy oprav komunikací.</w:t>
      </w:r>
    </w:p>
    <w:p w14:paraId="5DE5355A" w14:textId="77777777" w:rsidR="00A97ADA" w:rsidRPr="00BA18EC" w:rsidRDefault="00F83485" w:rsidP="00D44669">
      <w:pPr>
        <w:spacing w:after="0" w:line="288" w:lineRule="auto"/>
        <w:ind w:right="0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Termín realizace</w:t>
      </w:r>
      <w:r w:rsidR="004040B4" w:rsidRPr="00BA18EC">
        <w:rPr>
          <w:sz w:val="24"/>
          <w:szCs w:val="24"/>
        </w:rPr>
        <w:t xml:space="preserve"> je</w:t>
      </w:r>
      <w:r w:rsidRPr="00BA18EC">
        <w:rPr>
          <w:sz w:val="24"/>
          <w:szCs w:val="24"/>
        </w:rPr>
        <w:t xml:space="preserve"> 12 měsíců od schválení vítězného projektu(ů) </w:t>
      </w:r>
      <w:r w:rsidR="004040B4" w:rsidRPr="00BA18EC">
        <w:rPr>
          <w:sz w:val="24"/>
          <w:szCs w:val="24"/>
        </w:rPr>
        <w:t>Zastupitelstvem</w:t>
      </w:r>
      <w:r w:rsidRPr="00BA18EC">
        <w:rPr>
          <w:sz w:val="24"/>
          <w:szCs w:val="24"/>
        </w:rPr>
        <w:t xml:space="preserve"> městyse.</w:t>
      </w:r>
    </w:p>
    <w:p w14:paraId="318F66F5" w14:textId="1492C6E7" w:rsidR="00977A26" w:rsidRPr="00BA18EC" w:rsidRDefault="00F83485" w:rsidP="00D44669">
      <w:pPr>
        <w:spacing w:after="0" w:line="288" w:lineRule="auto"/>
        <w:ind w:right="0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Na stejný projekt nemohou být poskytnuty finanční prostředky opakovaně.</w:t>
      </w:r>
      <w:r w:rsidR="0038513F" w:rsidRPr="00BA18EC">
        <w:rPr>
          <w:sz w:val="24"/>
          <w:szCs w:val="24"/>
        </w:rPr>
        <w:t xml:space="preserve"> </w:t>
      </w:r>
      <w:r w:rsidR="00977A26" w:rsidRPr="00BA18EC">
        <w:rPr>
          <w:sz w:val="24"/>
          <w:szCs w:val="24"/>
        </w:rPr>
        <w:t xml:space="preserve">V případě, že přidělená finanční částka určena na PR nebude vyčerpána, bude převedena </w:t>
      </w:r>
      <w:r w:rsidR="00B4303C" w:rsidRPr="00BA18EC">
        <w:rPr>
          <w:sz w:val="24"/>
          <w:szCs w:val="24"/>
        </w:rPr>
        <w:t xml:space="preserve">zpět </w:t>
      </w:r>
      <w:r w:rsidR="00977A26" w:rsidRPr="00BA18EC">
        <w:rPr>
          <w:sz w:val="24"/>
          <w:szCs w:val="24"/>
        </w:rPr>
        <w:t>do rozpočtu městyse Štěchovice.</w:t>
      </w:r>
    </w:p>
    <w:p w14:paraId="409D6817" w14:textId="77777777" w:rsidR="00FD585E" w:rsidRPr="00BA18EC" w:rsidRDefault="00FD585E" w:rsidP="00D44669">
      <w:pPr>
        <w:spacing w:after="0" w:line="288" w:lineRule="auto"/>
        <w:ind w:right="0"/>
        <w:jc w:val="both"/>
        <w:rPr>
          <w:sz w:val="24"/>
          <w:szCs w:val="24"/>
        </w:rPr>
      </w:pPr>
    </w:p>
    <w:p w14:paraId="2DE3D396" w14:textId="175E8757" w:rsidR="009B02B5" w:rsidRPr="00BA18EC" w:rsidRDefault="009B02B5" w:rsidP="0090589E">
      <w:pPr>
        <w:pStyle w:val="Podpis"/>
        <w:numPr>
          <w:ilvl w:val="0"/>
          <w:numId w:val="7"/>
        </w:numPr>
        <w:tabs>
          <w:tab w:val="left" w:pos="6195"/>
        </w:tabs>
        <w:spacing w:after="0" w:line="288" w:lineRule="auto"/>
        <w:ind w:left="0" w:right="0"/>
        <w:jc w:val="both"/>
        <w:rPr>
          <w:b/>
          <w:bCs/>
        </w:rPr>
      </w:pPr>
      <w:r w:rsidRPr="00BA18EC">
        <w:rPr>
          <w:b/>
          <w:bCs/>
        </w:rPr>
        <w:t>CÍL</w:t>
      </w:r>
    </w:p>
    <w:p w14:paraId="207ADCEA" w14:textId="46464D76" w:rsidR="009B02B5" w:rsidRPr="00BA18EC" w:rsidRDefault="009B02B5" w:rsidP="00D44669">
      <w:pPr>
        <w:pStyle w:val="Podpis"/>
        <w:tabs>
          <w:tab w:val="left" w:pos="6195"/>
        </w:tabs>
        <w:spacing w:after="0" w:line="288" w:lineRule="auto"/>
        <w:ind w:right="0"/>
        <w:jc w:val="both"/>
        <w:rPr>
          <w:sz w:val="24"/>
          <w:szCs w:val="24"/>
        </w:rPr>
      </w:pPr>
      <w:r w:rsidRPr="00BA18EC">
        <w:rPr>
          <w:sz w:val="24"/>
          <w:szCs w:val="24"/>
        </w:rPr>
        <w:t xml:space="preserve">Cílem PR je realizovat </w:t>
      </w:r>
      <w:r w:rsidR="00BA6721" w:rsidRPr="00BA18EC">
        <w:rPr>
          <w:sz w:val="24"/>
          <w:szCs w:val="24"/>
        </w:rPr>
        <w:t xml:space="preserve">konkrétní </w:t>
      </w:r>
      <w:r w:rsidRPr="00BA18EC">
        <w:rPr>
          <w:sz w:val="24"/>
          <w:szCs w:val="24"/>
        </w:rPr>
        <w:t>projekt a v budoucnu s participativním rozpočtováním pokračovat.</w:t>
      </w:r>
      <w:r w:rsidR="00BE02E1" w:rsidRPr="00BA18EC">
        <w:rPr>
          <w:sz w:val="24"/>
          <w:szCs w:val="24"/>
        </w:rPr>
        <w:t xml:space="preserve"> </w:t>
      </w:r>
      <w:r w:rsidR="006B2A1E" w:rsidRPr="00BA18EC">
        <w:rPr>
          <w:sz w:val="24"/>
          <w:szCs w:val="24"/>
        </w:rPr>
        <w:t xml:space="preserve">PR umožní obyvatelům přímo rozhodnout, do čeho by v jejich </w:t>
      </w:r>
      <w:r w:rsidR="00F6776C" w:rsidRPr="00BA18EC">
        <w:rPr>
          <w:sz w:val="24"/>
          <w:szCs w:val="24"/>
        </w:rPr>
        <w:t>městysi</w:t>
      </w:r>
      <w:r w:rsidR="006B2A1E" w:rsidRPr="00BA18EC">
        <w:rPr>
          <w:sz w:val="24"/>
          <w:szCs w:val="24"/>
        </w:rPr>
        <w:t xml:space="preserve"> měly být investovány obecní peníze.</w:t>
      </w:r>
    </w:p>
    <w:p w14:paraId="69170E7D" w14:textId="77777777" w:rsidR="0067062D" w:rsidRPr="00BA18EC" w:rsidRDefault="0067062D" w:rsidP="00D44669">
      <w:pPr>
        <w:pStyle w:val="Podpis"/>
        <w:tabs>
          <w:tab w:val="left" w:pos="6195"/>
        </w:tabs>
        <w:spacing w:after="0" w:line="288" w:lineRule="auto"/>
        <w:ind w:right="0"/>
        <w:jc w:val="both"/>
        <w:rPr>
          <w:sz w:val="24"/>
          <w:szCs w:val="24"/>
        </w:rPr>
      </w:pPr>
    </w:p>
    <w:p w14:paraId="03B85F79" w14:textId="1A701C5D" w:rsidR="006B2A1E" w:rsidRPr="00BA18EC" w:rsidRDefault="006B2A1E" w:rsidP="0090589E">
      <w:pPr>
        <w:pStyle w:val="Podpis"/>
        <w:numPr>
          <w:ilvl w:val="0"/>
          <w:numId w:val="7"/>
        </w:numPr>
        <w:tabs>
          <w:tab w:val="left" w:pos="6195"/>
        </w:tabs>
        <w:spacing w:after="0" w:line="288" w:lineRule="auto"/>
        <w:ind w:left="0" w:right="0"/>
        <w:jc w:val="both"/>
        <w:rPr>
          <w:b/>
          <w:bCs/>
        </w:rPr>
      </w:pPr>
      <w:r w:rsidRPr="00BA18EC">
        <w:rPr>
          <w:b/>
          <w:bCs/>
        </w:rPr>
        <w:t>ZÁKLADNÍ PRINCIPY A REALIZACE PR</w:t>
      </w:r>
    </w:p>
    <w:p w14:paraId="2F444DF6" w14:textId="77777777" w:rsidR="00BE02E1" w:rsidRPr="00BA18EC" w:rsidRDefault="006B2A1E" w:rsidP="00D44669">
      <w:pPr>
        <w:pStyle w:val="Podpis"/>
        <w:tabs>
          <w:tab w:val="left" w:pos="6195"/>
        </w:tabs>
        <w:spacing w:after="0" w:line="288" w:lineRule="auto"/>
        <w:ind w:right="0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Pro úspěšnou realizaci PR je nutné respektovat tyto základní principy:</w:t>
      </w:r>
    </w:p>
    <w:p w14:paraId="552F1FE9" w14:textId="21A97DDD" w:rsidR="00BE02E1" w:rsidRPr="00BA18EC" w:rsidRDefault="006B2A1E" w:rsidP="0090589E">
      <w:pPr>
        <w:pStyle w:val="Podpis"/>
        <w:numPr>
          <w:ilvl w:val="0"/>
          <w:numId w:val="10"/>
        </w:numPr>
        <w:tabs>
          <w:tab w:val="left" w:pos="6195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budování partnerství veřejného sektoru a občanské společnosti,</w:t>
      </w:r>
    </w:p>
    <w:p w14:paraId="6397D54F" w14:textId="430AE835" w:rsidR="00BE02E1" w:rsidRPr="00BA18EC" w:rsidRDefault="006B2A1E" w:rsidP="0090589E">
      <w:pPr>
        <w:pStyle w:val="Podpis"/>
        <w:numPr>
          <w:ilvl w:val="0"/>
          <w:numId w:val="10"/>
        </w:numPr>
        <w:tabs>
          <w:tab w:val="left" w:pos="6195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jasný proces a pravidla,</w:t>
      </w:r>
    </w:p>
    <w:p w14:paraId="54DB73D8" w14:textId="67473AA1" w:rsidR="00BE02E1" w:rsidRPr="00BA18EC" w:rsidRDefault="006B2A1E" w:rsidP="0090589E">
      <w:pPr>
        <w:pStyle w:val="Podpis"/>
        <w:numPr>
          <w:ilvl w:val="0"/>
          <w:numId w:val="10"/>
        </w:numPr>
        <w:tabs>
          <w:tab w:val="left" w:pos="6195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dostatečné zdroje, čas a znalosti,</w:t>
      </w:r>
    </w:p>
    <w:p w14:paraId="2382DA6E" w14:textId="40F65166" w:rsidR="00BE02E1" w:rsidRPr="00BA18EC" w:rsidRDefault="006B2A1E" w:rsidP="0090589E">
      <w:pPr>
        <w:pStyle w:val="Podpis"/>
        <w:numPr>
          <w:ilvl w:val="0"/>
          <w:numId w:val="10"/>
        </w:numPr>
        <w:tabs>
          <w:tab w:val="left" w:pos="6195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vzájemné učení se a výměna informací,</w:t>
      </w:r>
    </w:p>
    <w:p w14:paraId="22E41573" w14:textId="24E5486F" w:rsidR="00BE02E1" w:rsidRPr="00BA18EC" w:rsidRDefault="006B2A1E" w:rsidP="0090589E">
      <w:pPr>
        <w:pStyle w:val="Podpis"/>
        <w:numPr>
          <w:ilvl w:val="0"/>
          <w:numId w:val="10"/>
        </w:numPr>
        <w:tabs>
          <w:tab w:val="left" w:pos="6195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koncepčnost, vedení procesu a zpětná vazba,</w:t>
      </w:r>
    </w:p>
    <w:p w14:paraId="53ADDD31" w14:textId="440E55A0" w:rsidR="00BE02E1" w:rsidRPr="00BA18EC" w:rsidRDefault="006B2A1E" w:rsidP="0090589E">
      <w:pPr>
        <w:pStyle w:val="Podpis"/>
        <w:numPr>
          <w:ilvl w:val="0"/>
          <w:numId w:val="10"/>
        </w:numPr>
        <w:tabs>
          <w:tab w:val="left" w:pos="6195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udržitelnost a adaptace procesu,</w:t>
      </w:r>
    </w:p>
    <w:p w14:paraId="0F0D5768" w14:textId="57F1D9C0" w:rsidR="006B2A1E" w:rsidRPr="00BA18EC" w:rsidRDefault="006B2A1E" w:rsidP="0090589E">
      <w:pPr>
        <w:pStyle w:val="Podpis"/>
        <w:numPr>
          <w:ilvl w:val="0"/>
          <w:numId w:val="10"/>
        </w:numPr>
        <w:tabs>
          <w:tab w:val="left" w:pos="6195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termíny pro realizaci jednotlivých aktivit.</w:t>
      </w:r>
    </w:p>
    <w:p w14:paraId="0BB8BC64" w14:textId="77777777" w:rsidR="000F71F0" w:rsidRPr="00BA18EC" w:rsidRDefault="000F71F0" w:rsidP="00D44669">
      <w:pPr>
        <w:pStyle w:val="Podpis"/>
        <w:tabs>
          <w:tab w:val="left" w:pos="6195"/>
        </w:tabs>
        <w:spacing w:after="0" w:line="288" w:lineRule="auto"/>
        <w:ind w:right="0"/>
        <w:jc w:val="both"/>
        <w:rPr>
          <w:sz w:val="24"/>
          <w:szCs w:val="24"/>
        </w:rPr>
      </w:pPr>
    </w:p>
    <w:p w14:paraId="6AF354A3" w14:textId="6245F83E" w:rsidR="006B2A1E" w:rsidRPr="00BA18EC" w:rsidRDefault="006B2A1E" w:rsidP="0090589E">
      <w:pPr>
        <w:pStyle w:val="Podpis"/>
        <w:numPr>
          <w:ilvl w:val="0"/>
          <w:numId w:val="7"/>
        </w:numPr>
        <w:tabs>
          <w:tab w:val="left" w:pos="6195"/>
        </w:tabs>
        <w:spacing w:after="0" w:line="288" w:lineRule="auto"/>
        <w:ind w:left="0" w:right="0"/>
        <w:jc w:val="both"/>
        <w:rPr>
          <w:b/>
          <w:bCs/>
        </w:rPr>
      </w:pPr>
      <w:r w:rsidRPr="00BA18EC">
        <w:rPr>
          <w:b/>
          <w:bCs/>
        </w:rPr>
        <w:t xml:space="preserve">POSTUP </w:t>
      </w:r>
      <w:r w:rsidR="002E3AC5" w:rsidRPr="00BA18EC">
        <w:rPr>
          <w:b/>
          <w:bCs/>
        </w:rPr>
        <w:t>PR</w:t>
      </w:r>
    </w:p>
    <w:p w14:paraId="76C486B6" w14:textId="4D03C592" w:rsidR="006B2A1E" w:rsidRPr="00BA18EC" w:rsidRDefault="00A917FD" w:rsidP="00A86361">
      <w:pPr>
        <w:pStyle w:val="Podpis"/>
        <w:numPr>
          <w:ilvl w:val="0"/>
          <w:numId w:val="18"/>
        </w:numPr>
        <w:tabs>
          <w:tab w:val="left" w:pos="6195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bookmarkStart w:id="0" w:name="_Hlk129173515"/>
      <w:r w:rsidRPr="00BA18EC">
        <w:rPr>
          <w:sz w:val="24"/>
          <w:szCs w:val="24"/>
        </w:rPr>
        <w:t>z</w:t>
      </w:r>
      <w:r w:rsidR="006B2A1E" w:rsidRPr="00BA18EC">
        <w:rPr>
          <w:sz w:val="24"/>
          <w:szCs w:val="24"/>
        </w:rPr>
        <w:t>veřejnění výzvy k předkládání projektů</w:t>
      </w:r>
      <w:r w:rsidR="002E3AC5" w:rsidRPr="00BA18EC">
        <w:rPr>
          <w:sz w:val="24"/>
          <w:szCs w:val="24"/>
        </w:rPr>
        <w:t xml:space="preserve"> veřejností, termíny pro daný rok zveřejní </w:t>
      </w:r>
      <w:r w:rsidR="00C65FFD" w:rsidRPr="00BA18EC">
        <w:rPr>
          <w:sz w:val="24"/>
          <w:szCs w:val="24"/>
        </w:rPr>
        <w:t xml:space="preserve">městys Štěchovice </w:t>
      </w:r>
      <w:r w:rsidR="00ED5410" w:rsidRPr="00BA18EC">
        <w:rPr>
          <w:sz w:val="24"/>
          <w:szCs w:val="24"/>
        </w:rPr>
        <w:t>v</w:t>
      </w:r>
      <w:r w:rsidRPr="00BA18EC">
        <w:rPr>
          <w:sz w:val="24"/>
          <w:szCs w:val="24"/>
        </w:rPr>
        <w:t> </w:t>
      </w:r>
      <w:r w:rsidR="00ED5410" w:rsidRPr="00BA18EC">
        <w:rPr>
          <w:sz w:val="24"/>
          <w:szCs w:val="24"/>
        </w:rPr>
        <w:t>harmonogramu</w:t>
      </w:r>
      <w:r w:rsidRPr="00BA18EC">
        <w:rPr>
          <w:sz w:val="24"/>
          <w:szCs w:val="24"/>
        </w:rPr>
        <w:t>,</w:t>
      </w:r>
    </w:p>
    <w:p w14:paraId="06FC3546" w14:textId="7887F35B" w:rsidR="002E3AC5" w:rsidRPr="00BA18EC" w:rsidRDefault="00A917FD" w:rsidP="00A86361">
      <w:pPr>
        <w:pStyle w:val="Podpis"/>
        <w:numPr>
          <w:ilvl w:val="0"/>
          <w:numId w:val="18"/>
        </w:numPr>
        <w:tabs>
          <w:tab w:val="left" w:pos="6195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p</w:t>
      </w:r>
      <w:r w:rsidR="002E3AC5" w:rsidRPr="00BA18EC">
        <w:rPr>
          <w:sz w:val="24"/>
          <w:szCs w:val="24"/>
        </w:rPr>
        <w:t xml:space="preserve">odávání návrhů </w:t>
      </w:r>
      <w:r w:rsidR="00A57427" w:rsidRPr="00BA18EC">
        <w:rPr>
          <w:sz w:val="24"/>
          <w:szCs w:val="24"/>
        </w:rPr>
        <w:t xml:space="preserve">projektů </w:t>
      </w:r>
      <w:r w:rsidR="002E3AC5" w:rsidRPr="00BA18EC">
        <w:rPr>
          <w:sz w:val="24"/>
          <w:szCs w:val="24"/>
        </w:rPr>
        <w:t>občany</w:t>
      </w:r>
      <w:r w:rsidRPr="00BA18EC">
        <w:rPr>
          <w:sz w:val="24"/>
          <w:szCs w:val="24"/>
        </w:rPr>
        <w:t>,</w:t>
      </w:r>
    </w:p>
    <w:p w14:paraId="229170CE" w14:textId="361ADE16" w:rsidR="002E3AC5" w:rsidRPr="00BA18EC" w:rsidRDefault="00A917FD" w:rsidP="00A86361">
      <w:pPr>
        <w:pStyle w:val="Podpis"/>
        <w:numPr>
          <w:ilvl w:val="0"/>
          <w:numId w:val="18"/>
        </w:numPr>
        <w:tabs>
          <w:tab w:val="left" w:pos="6195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p</w:t>
      </w:r>
      <w:r w:rsidR="002E3AC5" w:rsidRPr="00BA18EC">
        <w:rPr>
          <w:sz w:val="24"/>
          <w:szCs w:val="24"/>
        </w:rPr>
        <w:t>osouzení, schvalování nebo zamítání projektů</w:t>
      </w:r>
      <w:r w:rsidR="004040B4" w:rsidRPr="00BA18EC">
        <w:rPr>
          <w:sz w:val="24"/>
          <w:szCs w:val="24"/>
        </w:rPr>
        <w:t xml:space="preserve"> komisí</w:t>
      </w:r>
      <w:r w:rsidRPr="00BA18EC">
        <w:rPr>
          <w:sz w:val="24"/>
          <w:szCs w:val="24"/>
        </w:rPr>
        <w:t>,</w:t>
      </w:r>
    </w:p>
    <w:p w14:paraId="6AB28436" w14:textId="498090CD" w:rsidR="002E3AC5" w:rsidRPr="00BA18EC" w:rsidRDefault="00A917FD" w:rsidP="00A86361">
      <w:pPr>
        <w:pStyle w:val="Podpis"/>
        <w:numPr>
          <w:ilvl w:val="0"/>
          <w:numId w:val="18"/>
        </w:numPr>
        <w:tabs>
          <w:tab w:val="left" w:pos="6195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p</w:t>
      </w:r>
      <w:r w:rsidR="002E3AC5" w:rsidRPr="00BA18EC">
        <w:rPr>
          <w:sz w:val="24"/>
          <w:szCs w:val="24"/>
        </w:rPr>
        <w:t>ředstavení projektů veřejnosti</w:t>
      </w:r>
      <w:r w:rsidRPr="00BA18EC">
        <w:rPr>
          <w:sz w:val="24"/>
          <w:szCs w:val="24"/>
        </w:rPr>
        <w:t>,</w:t>
      </w:r>
    </w:p>
    <w:p w14:paraId="266D17F1" w14:textId="7FCBE066" w:rsidR="002E3AC5" w:rsidRPr="00BA18EC" w:rsidRDefault="00A917FD" w:rsidP="00A86361">
      <w:pPr>
        <w:pStyle w:val="Podpis"/>
        <w:numPr>
          <w:ilvl w:val="0"/>
          <w:numId w:val="18"/>
        </w:numPr>
        <w:tabs>
          <w:tab w:val="left" w:pos="6195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h</w:t>
      </w:r>
      <w:r w:rsidR="002E3AC5" w:rsidRPr="00BA18EC">
        <w:rPr>
          <w:sz w:val="24"/>
          <w:szCs w:val="24"/>
        </w:rPr>
        <w:t xml:space="preserve">lasování </w:t>
      </w:r>
      <w:r w:rsidR="00BA6721" w:rsidRPr="00BA18EC">
        <w:rPr>
          <w:sz w:val="24"/>
          <w:szCs w:val="24"/>
        </w:rPr>
        <w:t xml:space="preserve">veřejnosti </w:t>
      </w:r>
      <w:r w:rsidR="002E3AC5" w:rsidRPr="00BA18EC">
        <w:rPr>
          <w:sz w:val="24"/>
          <w:szCs w:val="24"/>
        </w:rPr>
        <w:t>o projektech</w:t>
      </w:r>
      <w:r w:rsidRPr="00BA18EC">
        <w:rPr>
          <w:sz w:val="24"/>
          <w:szCs w:val="24"/>
        </w:rPr>
        <w:t>,</w:t>
      </w:r>
    </w:p>
    <w:p w14:paraId="0B45614F" w14:textId="548638F8" w:rsidR="004040B4" w:rsidRPr="00BA18EC" w:rsidRDefault="00A917FD" w:rsidP="00A86361">
      <w:pPr>
        <w:pStyle w:val="Podpis"/>
        <w:numPr>
          <w:ilvl w:val="0"/>
          <w:numId w:val="18"/>
        </w:numPr>
        <w:tabs>
          <w:tab w:val="left" w:pos="6195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s</w:t>
      </w:r>
      <w:r w:rsidR="004040B4" w:rsidRPr="00BA18EC">
        <w:rPr>
          <w:sz w:val="24"/>
          <w:szCs w:val="24"/>
        </w:rPr>
        <w:t xml:space="preserve">chválení projektu/ů </w:t>
      </w:r>
      <w:r w:rsidR="0017618B" w:rsidRPr="00BA18EC">
        <w:rPr>
          <w:sz w:val="24"/>
          <w:szCs w:val="24"/>
        </w:rPr>
        <w:t>Z</w:t>
      </w:r>
      <w:r w:rsidR="004040B4" w:rsidRPr="00BA18EC">
        <w:rPr>
          <w:sz w:val="24"/>
          <w:szCs w:val="24"/>
        </w:rPr>
        <w:t>astupitelstvem</w:t>
      </w:r>
      <w:r w:rsidR="0017618B" w:rsidRPr="00BA18EC">
        <w:rPr>
          <w:sz w:val="24"/>
          <w:szCs w:val="24"/>
        </w:rPr>
        <w:t xml:space="preserve"> městyse</w:t>
      </w:r>
      <w:r w:rsidRPr="00BA18EC">
        <w:rPr>
          <w:sz w:val="24"/>
          <w:szCs w:val="24"/>
        </w:rPr>
        <w:t>,</w:t>
      </w:r>
    </w:p>
    <w:p w14:paraId="040CBE14" w14:textId="27117FC8" w:rsidR="002E3AC5" w:rsidRPr="00BA18EC" w:rsidRDefault="00A917FD" w:rsidP="00A86361">
      <w:pPr>
        <w:pStyle w:val="Podpis"/>
        <w:numPr>
          <w:ilvl w:val="0"/>
          <w:numId w:val="18"/>
        </w:numPr>
        <w:tabs>
          <w:tab w:val="left" w:pos="6195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r</w:t>
      </w:r>
      <w:r w:rsidR="002E3AC5" w:rsidRPr="00BA18EC">
        <w:rPr>
          <w:sz w:val="24"/>
          <w:szCs w:val="24"/>
        </w:rPr>
        <w:t>ealizace</w:t>
      </w:r>
      <w:r w:rsidRPr="00BA18EC">
        <w:rPr>
          <w:sz w:val="24"/>
          <w:szCs w:val="24"/>
        </w:rPr>
        <w:t>,</w:t>
      </w:r>
    </w:p>
    <w:p w14:paraId="77BB6DEC" w14:textId="2929AB0C" w:rsidR="002E3AC5" w:rsidRPr="00BA18EC" w:rsidRDefault="00A917FD" w:rsidP="00A86361">
      <w:pPr>
        <w:pStyle w:val="Podpis"/>
        <w:numPr>
          <w:ilvl w:val="0"/>
          <w:numId w:val="18"/>
        </w:numPr>
        <w:tabs>
          <w:tab w:val="left" w:pos="6195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v</w:t>
      </w:r>
      <w:r w:rsidR="002E3AC5" w:rsidRPr="00BA18EC">
        <w:rPr>
          <w:sz w:val="24"/>
          <w:szCs w:val="24"/>
        </w:rPr>
        <w:t xml:space="preserve">yhodnocení </w:t>
      </w:r>
      <w:r w:rsidR="00BA6721" w:rsidRPr="00BA18EC">
        <w:rPr>
          <w:sz w:val="24"/>
          <w:szCs w:val="24"/>
        </w:rPr>
        <w:t>proběhlého</w:t>
      </w:r>
      <w:r w:rsidR="002E3AC5" w:rsidRPr="00BA18EC">
        <w:rPr>
          <w:sz w:val="24"/>
          <w:szCs w:val="24"/>
        </w:rPr>
        <w:t xml:space="preserve"> ročníku</w:t>
      </w:r>
      <w:r w:rsidRPr="00BA18EC">
        <w:rPr>
          <w:sz w:val="24"/>
          <w:szCs w:val="24"/>
        </w:rPr>
        <w:t>.</w:t>
      </w:r>
    </w:p>
    <w:bookmarkEnd w:id="0"/>
    <w:p w14:paraId="71736C3F" w14:textId="77777777" w:rsidR="00D70444" w:rsidRPr="00BA18EC" w:rsidRDefault="00D70444" w:rsidP="00D70444">
      <w:pPr>
        <w:pStyle w:val="Podpis"/>
        <w:tabs>
          <w:tab w:val="left" w:pos="6195"/>
        </w:tabs>
        <w:spacing w:after="0" w:line="288" w:lineRule="auto"/>
        <w:ind w:right="0"/>
        <w:jc w:val="both"/>
        <w:rPr>
          <w:sz w:val="24"/>
          <w:szCs w:val="24"/>
        </w:rPr>
      </w:pPr>
    </w:p>
    <w:p w14:paraId="6D5D4EBA" w14:textId="6C436B2C" w:rsidR="002E3AC5" w:rsidRPr="00BA18EC" w:rsidRDefault="002E3AC5" w:rsidP="0090589E">
      <w:pPr>
        <w:pStyle w:val="Podpis"/>
        <w:numPr>
          <w:ilvl w:val="0"/>
          <w:numId w:val="7"/>
        </w:numPr>
        <w:tabs>
          <w:tab w:val="left" w:pos="6195"/>
        </w:tabs>
        <w:spacing w:after="0" w:line="288" w:lineRule="auto"/>
        <w:ind w:left="0" w:right="0"/>
        <w:jc w:val="both"/>
        <w:rPr>
          <w:b/>
          <w:bCs/>
        </w:rPr>
      </w:pPr>
      <w:r w:rsidRPr="00BA18EC">
        <w:rPr>
          <w:b/>
          <w:bCs/>
        </w:rPr>
        <w:t>INFORMOVÁNÍ OBYVATEL O PR</w:t>
      </w:r>
    </w:p>
    <w:p w14:paraId="33C09034" w14:textId="49F8AC79" w:rsidR="00652909" w:rsidRPr="00BA18EC" w:rsidRDefault="008A4DBD" w:rsidP="00652909">
      <w:pPr>
        <w:pStyle w:val="Podpis"/>
        <w:tabs>
          <w:tab w:val="left" w:pos="6195"/>
        </w:tabs>
        <w:spacing w:after="0" w:line="288" w:lineRule="auto"/>
        <w:ind w:right="0"/>
        <w:jc w:val="both"/>
        <w:rPr>
          <w:sz w:val="24"/>
          <w:szCs w:val="24"/>
        </w:rPr>
      </w:pPr>
      <w:r w:rsidRPr="00BA18EC">
        <w:rPr>
          <w:sz w:val="24"/>
          <w:szCs w:val="24"/>
        </w:rPr>
        <w:t xml:space="preserve">Informování obyvatel </w:t>
      </w:r>
      <w:r w:rsidR="00C701EE" w:rsidRPr="00BA18EC">
        <w:rPr>
          <w:sz w:val="24"/>
          <w:szCs w:val="24"/>
        </w:rPr>
        <w:t>p</w:t>
      </w:r>
      <w:r w:rsidR="002E3AC5" w:rsidRPr="00BA18EC">
        <w:rPr>
          <w:sz w:val="24"/>
          <w:szCs w:val="24"/>
        </w:rPr>
        <w:t xml:space="preserve">robíhá průběžně po celý rok prostřednictvím </w:t>
      </w:r>
      <w:r w:rsidRPr="00BA18EC">
        <w:rPr>
          <w:sz w:val="24"/>
          <w:szCs w:val="24"/>
        </w:rPr>
        <w:t xml:space="preserve">sdělení </w:t>
      </w:r>
      <w:r w:rsidR="00235DDC" w:rsidRPr="00BA18EC">
        <w:rPr>
          <w:sz w:val="24"/>
          <w:szCs w:val="24"/>
        </w:rPr>
        <w:t>Z</w:t>
      </w:r>
      <w:r w:rsidR="002E3AC5" w:rsidRPr="00BA18EC">
        <w:rPr>
          <w:sz w:val="24"/>
          <w:szCs w:val="24"/>
        </w:rPr>
        <w:t xml:space="preserve">astupitelstva </w:t>
      </w:r>
      <w:r w:rsidR="00235DDC" w:rsidRPr="00BA18EC">
        <w:rPr>
          <w:sz w:val="24"/>
          <w:szCs w:val="24"/>
        </w:rPr>
        <w:t>městyse</w:t>
      </w:r>
      <w:r w:rsidR="002E3AC5" w:rsidRPr="00BA18EC">
        <w:rPr>
          <w:sz w:val="24"/>
          <w:szCs w:val="24"/>
        </w:rPr>
        <w:t xml:space="preserve">, zpravodaje, </w:t>
      </w:r>
      <w:hyperlink r:id="rId14" w:history="1">
        <w:r w:rsidR="002E3AC5" w:rsidRPr="00BA18EC">
          <w:rPr>
            <w:rStyle w:val="Hypertextovodkaz"/>
            <w:color w:val="auto"/>
            <w:sz w:val="24"/>
            <w:szCs w:val="24"/>
          </w:rPr>
          <w:t>webových stránek městyse</w:t>
        </w:r>
      </w:hyperlink>
      <w:r w:rsidR="002E3AC5" w:rsidRPr="00BA18EC">
        <w:rPr>
          <w:sz w:val="24"/>
          <w:szCs w:val="24"/>
        </w:rPr>
        <w:t>, FB, mobilní</w:t>
      </w:r>
      <w:r w:rsidRPr="00BA18EC">
        <w:rPr>
          <w:sz w:val="24"/>
          <w:szCs w:val="24"/>
        </w:rPr>
        <w:t>mi</w:t>
      </w:r>
      <w:r w:rsidR="002E3AC5" w:rsidRPr="00BA18EC">
        <w:rPr>
          <w:sz w:val="24"/>
          <w:szCs w:val="24"/>
        </w:rPr>
        <w:t xml:space="preserve"> aplikace</w:t>
      </w:r>
      <w:r w:rsidRPr="00BA18EC">
        <w:rPr>
          <w:sz w:val="24"/>
          <w:szCs w:val="24"/>
        </w:rPr>
        <w:t>mi</w:t>
      </w:r>
      <w:r w:rsidR="002E3AC5" w:rsidRPr="00BA18EC">
        <w:rPr>
          <w:sz w:val="24"/>
          <w:szCs w:val="24"/>
        </w:rPr>
        <w:t xml:space="preserve"> městyse</w:t>
      </w:r>
      <w:r w:rsidR="003018B2" w:rsidRPr="00BA18EC">
        <w:rPr>
          <w:sz w:val="24"/>
          <w:szCs w:val="24"/>
        </w:rPr>
        <w:t xml:space="preserve"> a</w:t>
      </w:r>
      <w:r w:rsidR="002E3AC5" w:rsidRPr="00BA18EC">
        <w:rPr>
          <w:sz w:val="24"/>
          <w:szCs w:val="24"/>
        </w:rPr>
        <w:t xml:space="preserve"> </w:t>
      </w:r>
      <w:r w:rsidR="002E3AC5" w:rsidRPr="00BA18EC">
        <w:rPr>
          <w:sz w:val="24"/>
          <w:szCs w:val="24"/>
        </w:rPr>
        <w:lastRenderedPageBreak/>
        <w:t>nástěnek.</w:t>
      </w:r>
      <w:r w:rsidR="00EF6C79" w:rsidRPr="00BA18EC">
        <w:rPr>
          <w:sz w:val="24"/>
          <w:szCs w:val="24"/>
        </w:rPr>
        <w:t xml:space="preserve"> </w:t>
      </w:r>
      <w:r w:rsidR="003018B2" w:rsidRPr="00BA18EC">
        <w:rPr>
          <w:sz w:val="24"/>
          <w:szCs w:val="24"/>
        </w:rPr>
        <w:t>Kon</w:t>
      </w:r>
      <w:r w:rsidR="00C701EE" w:rsidRPr="00BA18EC">
        <w:rPr>
          <w:sz w:val="24"/>
          <w:szCs w:val="24"/>
        </w:rPr>
        <w:t>t</w:t>
      </w:r>
      <w:r w:rsidR="002E3AC5" w:rsidRPr="00BA18EC">
        <w:rPr>
          <w:sz w:val="24"/>
          <w:szCs w:val="24"/>
        </w:rPr>
        <w:t>aktní osobou</w:t>
      </w:r>
      <w:r w:rsidR="00D229EA" w:rsidRPr="00BA18EC">
        <w:rPr>
          <w:sz w:val="24"/>
          <w:szCs w:val="24"/>
        </w:rPr>
        <w:t xml:space="preserve"> (koordinátorem)</w:t>
      </w:r>
      <w:r w:rsidR="002E3AC5" w:rsidRPr="00BA18EC">
        <w:rPr>
          <w:sz w:val="24"/>
          <w:szCs w:val="24"/>
        </w:rPr>
        <w:t xml:space="preserve"> pro konzultace je starostka městyse</w:t>
      </w:r>
      <w:r w:rsidR="0095712F" w:rsidRPr="00BA18EC">
        <w:rPr>
          <w:sz w:val="24"/>
          <w:szCs w:val="24"/>
        </w:rPr>
        <w:t xml:space="preserve"> (</w:t>
      </w:r>
      <w:r w:rsidR="00EF6C79" w:rsidRPr="00BA18EC">
        <w:rPr>
          <w:sz w:val="24"/>
          <w:szCs w:val="24"/>
        </w:rPr>
        <w:t xml:space="preserve">viz: </w:t>
      </w:r>
      <w:hyperlink r:id="rId15" w:history="1">
        <w:r w:rsidR="00EF6C79" w:rsidRPr="00BA18EC">
          <w:rPr>
            <w:rStyle w:val="Hypertextovodkaz"/>
            <w:color w:val="auto"/>
            <w:sz w:val="24"/>
            <w:szCs w:val="24"/>
          </w:rPr>
          <w:t>KONTAKT</w:t>
        </w:r>
      </w:hyperlink>
      <w:r w:rsidR="0095712F" w:rsidRPr="00BA18EC">
        <w:rPr>
          <w:sz w:val="24"/>
          <w:szCs w:val="24"/>
        </w:rPr>
        <w:t>)</w:t>
      </w:r>
      <w:r w:rsidR="002E3AC5" w:rsidRPr="00BA18EC">
        <w:rPr>
          <w:sz w:val="24"/>
          <w:szCs w:val="24"/>
        </w:rPr>
        <w:t>.</w:t>
      </w:r>
    </w:p>
    <w:p w14:paraId="50C5F067" w14:textId="77777777" w:rsidR="00D229EA" w:rsidRPr="00BA18EC" w:rsidRDefault="00D229EA" w:rsidP="00652909">
      <w:pPr>
        <w:pStyle w:val="Podpis"/>
        <w:tabs>
          <w:tab w:val="left" w:pos="6195"/>
        </w:tabs>
        <w:spacing w:after="0" w:line="288" w:lineRule="auto"/>
        <w:ind w:right="0"/>
        <w:jc w:val="both"/>
        <w:rPr>
          <w:sz w:val="24"/>
          <w:szCs w:val="24"/>
        </w:rPr>
      </w:pPr>
    </w:p>
    <w:p w14:paraId="257055AD" w14:textId="1335F314" w:rsidR="002E3AC5" w:rsidRPr="00BA18EC" w:rsidRDefault="002E3AC5" w:rsidP="0090589E">
      <w:pPr>
        <w:pStyle w:val="Podpis"/>
        <w:numPr>
          <w:ilvl w:val="0"/>
          <w:numId w:val="7"/>
        </w:numPr>
        <w:tabs>
          <w:tab w:val="left" w:pos="6195"/>
        </w:tabs>
        <w:spacing w:after="0" w:line="288" w:lineRule="auto"/>
        <w:ind w:left="0" w:right="0"/>
        <w:jc w:val="both"/>
        <w:rPr>
          <w:b/>
          <w:bCs/>
        </w:rPr>
      </w:pPr>
      <w:r w:rsidRPr="00BA18EC">
        <w:rPr>
          <w:b/>
          <w:bCs/>
        </w:rPr>
        <w:t>PODÁVÁNÍ NÁVRHŮ OBČANY</w:t>
      </w:r>
    </w:p>
    <w:p w14:paraId="75A9ECDD" w14:textId="26ADB1F9" w:rsidR="0052577D" w:rsidRPr="00BA18EC" w:rsidRDefault="002E3AC5" w:rsidP="00D44669">
      <w:pPr>
        <w:spacing w:after="0" w:line="288" w:lineRule="auto"/>
        <w:ind w:right="0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Projekt může podat každý občan, s trvalým pobytem v městysi Štěchovice, který dovršil 18</w:t>
      </w:r>
      <w:r w:rsidR="00652909" w:rsidRPr="00BA18EC">
        <w:rPr>
          <w:sz w:val="24"/>
          <w:szCs w:val="24"/>
        </w:rPr>
        <w:t> </w:t>
      </w:r>
      <w:r w:rsidRPr="00BA18EC">
        <w:rPr>
          <w:sz w:val="24"/>
          <w:szCs w:val="24"/>
        </w:rPr>
        <w:t>let.</w:t>
      </w:r>
      <w:r w:rsidR="00C701EE" w:rsidRPr="00BA18EC">
        <w:rPr>
          <w:sz w:val="24"/>
          <w:szCs w:val="24"/>
        </w:rPr>
        <w:t xml:space="preserve"> </w:t>
      </w:r>
      <w:r w:rsidR="00A80973" w:rsidRPr="00BA18EC">
        <w:rPr>
          <w:sz w:val="24"/>
          <w:szCs w:val="24"/>
        </w:rPr>
        <w:t xml:space="preserve">Každý </w:t>
      </w:r>
      <w:r w:rsidR="00C701EE" w:rsidRPr="00BA18EC">
        <w:rPr>
          <w:sz w:val="24"/>
          <w:szCs w:val="24"/>
        </w:rPr>
        <w:t xml:space="preserve">občan </w:t>
      </w:r>
      <w:r w:rsidR="00A80973" w:rsidRPr="00BA18EC">
        <w:rPr>
          <w:sz w:val="24"/>
          <w:szCs w:val="24"/>
        </w:rPr>
        <w:t>může podat maximálně 1 návrh.</w:t>
      </w:r>
      <w:r w:rsidR="00C701EE" w:rsidRPr="00BA18EC">
        <w:rPr>
          <w:sz w:val="24"/>
          <w:szCs w:val="24"/>
        </w:rPr>
        <w:t xml:space="preserve"> </w:t>
      </w:r>
      <w:r w:rsidR="00AB1C63" w:rsidRPr="00BA18EC">
        <w:rPr>
          <w:sz w:val="24"/>
          <w:szCs w:val="24"/>
        </w:rPr>
        <w:t xml:space="preserve">Návrh se předkládá </w:t>
      </w:r>
      <w:r w:rsidR="00964B2D" w:rsidRPr="00BA18EC">
        <w:rPr>
          <w:sz w:val="24"/>
          <w:szCs w:val="24"/>
        </w:rPr>
        <w:t>prostřednictvím online portálu Moje obec</w:t>
      </w:r>
      <w:r w:rsidR="00CB5BDE" w:rsidRPr="00BA18EC">
        <w:rPr>
          <w:sz w:val="24"/>
          <w:szCs w:val="24"/>
        </w:rPr>
        <w:t xml:space="preserve">. </w:t>
      </w:r>
      <w:r w:rsidR="00F70095" w:rsidRPr="00BA18EC">
        <w:rPr>
          <w:sz w:val="24"/>
          <w:szCs w:val="24"/>
        </w:rPr>
        <w:t>Projekt musí být v souladu s pravidly PR.</w:t>
      </w:r>
    </w:p>
    <w:p w14:paraId="064F7F36" w14:textId="77777777" w:rsidR="0067062D" w:rsidRPr="00BA18EC" w:rsidRDefault="0067062D" w:rsidP="00D44669">
      <w:pPr>
        <w:spacing w:after="0" w:line="288" w:lineRule="auto"/>
        <w:ind w:right="0"/>
        <w:jc w:val="both"/>
        <w:rPr>
          <w:b/>
          <w:bCs/>
          <w:sz w:val="24"/>
          <w:szCs w:val="24"/>
        </w:rPr>
      </w:pPr>
    </w:p>
    <w:p w14:paraId="6A98C9C1" w14:textId="358C2CC5" w:rsidR="002E3AC5" w:rsidRPr="00BA18EC" w:rsidRDefault="008549E1" w:rsidP="00D44669">
      <w:pPr>
        <w:spacing w:after="0" w:line="288" w:lineRule="auto"/>
        <w:ind w:right="0"/>
        <w:jc w:val="both"/>
        <w:rPr>
          <w:b/>
          <w:bCs/>
          <w:sz w:val="24"/>
          <w:szCs w:val="24"/>
        </w:rPr>
      </w:pPr>
      <w:r w:rsidRPr="00BA18EC">
        <w:rPr>
          <w:b/>
          <w:bCs/>
          <w:sz w:val="24"/>
          <w:szCs w:val="24"/>
        </w:rPr>
        <w:t xml:space="preserve">Povinná formální struktura </w:t>
      </w:r>
      <w:r w:rsidR="002E3AC5" w:rsidRPr="00BA18EC">
        <w:rPr>
          <w:b/>
          <w:bCs/>
          <w:sz w:val="24"/>
          <w:szCs w:val="24"/>
        </w:rPr>
        <w:t>projektu:</w:t>
      </w:r>
    </w:p>
    <w:p w14:paraId="0280E422" w14:textId="3F2C6E4C" w:rsidR="002E3AC5" w:rsidRPr="00BA18EC" w:rsidRDefault="006D594F" w:rsidP="0090589E">
      <w:pPr>
        <w:numPr>
          <w:ilvl w:val="0"/>
          <w:numId w:val="12"/>
        </w:numPr>
        <w:tabs>
          <w:tab w:val="clear" w:pos="720"/>
          <w:tab w:val="num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j</w:t>
      </w:r>
      <w:r w:rsidR="002E3AC5" w:rsidRPr="00BA18EC">
        <w:rPr>
          <w:sz w:val="24"/>
          <w:szCs w:val="24"/>
        </w:rPr>
        <w:t>méno a příjmení navrhovatele, datum narození, adresa trvalého pobytu, kontaktní telefon a e-mail</w:t>
      </w:r>
      <w:r w:rsidR="00032F16" w:rsidRPr="00BA18EC">
        <w:rPr>
          <w:sz w:val="24"/>
          <w:szCs w:val="24"/>
        </w:rPr>
        <w:t>,</w:t>
      </w:r>
    </w:p>
    <w:p w14:paraId="25BC98DC" w14:textId="32FF4BDF" w:rsidR="002E3AC5" w:rsidRPr="00BA18EC" w:rsidRDefault="00032F16" w:rsidP="0090589E">
      <w:pPr>
        <w:numPr>
          <w:ilvl w:val="0"/>
          <w:numId w:val="12"/>
        </w:numPr>
        <w:tabs>
          <w:tab w:val="clear" w:pos="720"/>
          <w:tab w:val="num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n</w:t>
      </w:r>
      <w:r w:rsidR="002E3AC5" w:rsidRPr="00BA18EC">
        <w:rPr>
          <w:sz w:val="24"/>
          <w:szCs w:val="24"/>
        </w:rPr>
        <w:t>ázev projektu</w:t>
      </w:r>
      <w:r w:rsidRPr="00BA18EC">
        <w:rPr>
          <w:sz w:val="24"/>
          <w:szCs w:val="24"/>
        </w:rPr>
        <w:t>,</w:t>
      </w:r>
    </w:p>
    <w:p w14:paraId="4F4105B7" w14:textId="2D78B43C" w:rsidR="002E3AC5" w:rsidRPr="00BA18EC" w:rsidRDefault="00032F16" w:rsidP="0090589E">
      <w:pPr>
        <w:numPr>
          <w:ilvl w:val="0"/>
          <w:numId w:val="12"/>
        </w:numPr>
        <w:tabs>
          <w:tab w:val="clear" w:pos="720"/>
          <w:tab w:val="num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o</w:t>
      </w:r>
      <w:r w:rsidR="002E3AC5" w:rsidRPr="00BA18EC">
        <w:rPr>
          <w:sz w:val="24"/>
          <w:szCs w:val="24"/>
        </w:rPr>
        <w:t xml:space="preserve">důvodnění </w:t>
      </w:r>
      <w:r w:rsidR="005156D9" w:rsidRPr="00BA18EC">
        <w:rPr>
          <w:sz w:val="24"/>
          <w:szCs w:val="24"/>
        </w:rPr>
        <w:t xml:space="preserve">podání projektu </w:t>
      </w:r>
      <w:r w:rsidR="002E3AC5" w:rsidRPr="00BA18EC">
        <w:rPr>
          <w:sz w:val="24"/>
          <w:szCs w:val="24"/>
        </w:rPr>
        <w:t>– fotodokumentace a popis výchozího stavu, důvody pro předložení návrhu včetně specifikace místa</w:t>
      </w:r>
      <w:r w:rsidR="00BF0DDC" w:rsidRPr="00BA18EC">
        <w:rPr>
          <w:sz w:val="24"/>
          <w:szCs w:val="24"/>
        </w:rPr>
        <w:t>,</w:t>
      </w:r>
    </w:p>
    <w:p w14:paraId="0C852D80" w14:textId="2958C80F" w:rsidR="002E3AC5" w:rsidRPr="00BA18EC" w:rsidRDefault="00B72545" w:rsidP="0090589E">
      <w:pPr>
        <w:numPr>
          <w:ilvl w:val="0"/>
          <w:numId w:val="12"/>
        </w:numPr>
        <w:tabs>
          <w:tab w:val="clear" w:pos="720"/>
          <w:tab w:val="num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p</w:t>
      </w:r>
      <w:r w:rsidR="002E3AC5" w:rsidRPr="00BA18EC">
        <w:rPr>
          <w:sz w:val="24"/>
          <w:szCs w:val="24"/>
        </w:rPr>
        <w:t xml:space="preserve">opis navrhovaného řešení (cíl, jakého </w:t>
      </w:r>
      <w:r w:rsidRPr="00BA18EC">
        <w:rPr>
          <w:sz w:val="24"/>
          <w:szCs w:val="24"/>
        </w:rPr>
        <w:t xml:space="preserve">skupiny </w:t>
      </w:r>
      <w:r w:rsidR="002E3AC5" w:rsidRPr="00BA18EC">
        <w:rPr>
          <w:sz w:val="24"/>
          <w:szCs w:val="24"/>
        </w:rPr>
        <w:t xml:space="preserve">obyvatel se týká, komu je </w:t>
      </w:r>
      <w:r w:rsidR="00BF0DDC" w:rsidRPr="00BA18EC">
        <w:rPr>
          <w:sz w:val="24"/>
          <w:szCs w:val="24"/>
        </w:rPr>
        <w:t xml:space="preserve">projekt primárně </w:t>
      </w:r>
      <w:r w:rsidR="002E3AC5" w:rsidRPr="00BA18EC">
        <w:rPr>
          <w:sz w:val="24"/>
          <w:szCs w:val="24"/>
        </w:rPr>
        <w:t>určen)</w:t>
      </w:r>
      <w:r w:rsidR="00BF0DDC" w:rsidRPr="00BA18EC">
        <w:rPr>
          <w:sz w:val="24"/>
          <w:szCs w:val="24"/>
        </w:rPr>
        <w:t>,</w:t>
      </w:r>
    </w:p>
    <w:p w14:paraId="6C2F502E" w14:textId="008EEA7E" w:rsidR="002E3AC5" w:rsidRPr="00BA18EC" w:rsidRDefault="00BF0DDC" w:rsidP="0090589E">
      <w:pPr>
        <w:numPr>
          <w:ilvl w:val="0"/>
          <w:numId w:val="12"/>
        </w:numPr>
        <w:tabs>
          <w:tab w:val="clear" w:pos="720"/>
          <w:tab w:val="num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o</w:t>
      </w:r>
      <w:r w:rsidR="002E3AC5" w:rsidRPr="00BA18EC">
        <w:rPr>
          <w:sz w:val="24"/>
          <w:szCs w:val="24"/>
        </w:rPr>
        <w:t>dhadované náklady na realizaci projektu podložené jednoduchým zmapováním trhu (např. cenová nabídka z internetu, nezávazná cenová nabídka firmy apod.)</w:t>
      </w:r>
      <w:r w:rsidRPr="00BA18EC">
        <w:rPr>
          <w:sz w:val="24"/>
          <w:szCs w:val="24"/>
        </w:rPr>
        <w:t>.</w:t>
      </w:r>
    </w:p>
    <w:p w14:paraId="7E548781" w14:textId="77777777" w:rsidR="0067062D" w:rsidRPr="00BA18EC" w:rsidRDefault="0067062D" w:rsidP="00D44669">
      <w:pPr>
        <w:spacing w:after="0" w:line="288" w:lineRule="auto"/>
        <w:ind w:right="0"/>
        <w:jc w:val="both"/>
        <w:rPr>
          <w:b/>
          <w:bCs/>
          <w:sz w:val="24"/>
          <w:szCs w:val="24"/>
        </w:rPr>
      </w:pPr>
    </w:p>
    <w:p w14:paraId="6FD17C4B" w14:textId="6B87CED9" w:rsidR="002E3AC5" w:rsidRPr="00BA18EC" w:rsidRDefault="002E3AC5" w:rsidP="00D44669">
      <w:pPr>
        <w:spacing w:after="0" w:line="288" w:lineRule="auto"/>
        <w:ind w:right="0"/>
        <w:jc w:val="both"/>
        <w:rPr>
          <w:b/>
          <w:bCs/>
          <w:sz w:val="24"/>
          <w:szCs w:val="24"/>
        </w:rPr>
      </w:pPr>
      <w:r w:rsidRPr="00BA18EC">
        <w:rPr>
          <w:b/>
          <w:bCs/>
          <w:sz w:val="24"/>
          <w:szCs w:val="24"/>
        </w:rPr>
        <w:t>Způsoby podání návrhu</w:t>
      </w:r>
      <w:r w:rsidR="003B42B4" w:rsidRPr="00BA18EC">
        <w:rPr>
          <w:b/>
          <w:bCs/>
          <w:sz w:val="24"/>
          <w:szCs w:val="24"/>
        </w:rPr>
        <w:t xml:space="preserve"> projektu</w:t>
      </w:r>
      <w:r w:rsidR="00F70095" w:rsidRPr="00BA18EC">
        <w:rPr>
          <w:b/>
          <w:bCs/>
          <w:sz w:val="24"/>
          <w:szCs w:val="24"/>
        </w:rPr>
        <w:t>:</w:t>
      </w:r>
    </w:p>
    <w:p w14:paraId="01F56A11" w14:textId="0239E432" w:rsidR="002E3AC5" w:rsidRPr="00BA18EC" w:rsidRDefault="00BF0DDC" w:rsidP="0090589E">
      <w:pPr>
        <w:numPr>
          <w:ilvl w:val="0"/>
          <w:numId w:val="13"/>
        </w:numPr>
        <w:tabs>
          <w:tab w:val="clear" w:pos="720"/>
          <w:tab w:val="num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p</w:t>
      </w:r>
      <w:r w:rsidR="00A80973" w:rsidRPr="00BA18EC">
        <w:rPr>
          <w:sz w:val="24"/>
          <w:szCs w:val="24"/>
        </w:rPr>
        <w:t xml:space="preserve">odávání projektů bude probíhat prostřednictvím </w:t>
      </w:r>
      <w:r w:rsidR="0007786F" w:rsidRPr="00BA18EC">
        <w:rPr>
          <w:sz w:val="24"/>
          <w:szCs w:val="24"/>
        </w:rPr>
        <w:t xml:space="preserve">online </w:t>
      </w:r>
      <w:r w:rsidR="00A80973" w:rsidRPr="00BA18EC">
        <w:rPr>
          <w:sz w:val="24"/>
          <w:szCs w:val="24"/>
        </w:rPr>
        <w:t>portálu</w:t>
      </w:r>
      <w:r w:rsidR="0007786F" w:rsidRPr="00BA18EC">
        <w:rPr>
          <w:sz w:val="24"/>
          <w:szCs w:val="24"/>
        </w:rPr>
        <w:t xml:space="preserve"> Moje obec (viz: </w:t>
      </w:r>
      <w:hyperlink r:id="rId16" w:history="1">
        <w:r w:rsidR="0007786F" w:rsidRPr="00BA18EC">
          <w:rPr>
            <w:rStyle w:val="Hypertextovodkaz"/>
            <w:color w:val="auto"/>
            <w:sz w:val="24"/>
            <w:szCs w:val="24"/>
          </w:rPr>
          <w:t>PODAT PROJEKT</w:t>
        </w:r>
      </w:hyperlink>
      <w:r w:rsidR="0007786F" w:rsidRPr="00BA18EC">
        <w:rPr>
          <w:sz w:val="24"/>
          <w:szCs w:val="24"/>
        </w:rPr>
        <w:t>)</w:t>
      </w:r>
      <w:r w:rsidR="00E203F5" w:rsidRPr="00BA18EC">
        <w:rPr>
          <w:sz w:val="24"/>
          <w:szCs w:val="24"/>
        </w:rPr>
        <w:t>,</w:t>
      </w:r>
    </w:p>
    <w:p w14:paraId="2EF1E59B" w14:textId="70C390EE" w:rsidR="00A80973" w:rsidRPr="00BA18EC" w:rsidRDefault="00BF0DDC" w:rsidP="0090589E">
      <w:pPr>
        <w:numPr>
          <w:ilvl w:val="0"/>
          <w:numId w:val="13"/>
        </w:numPr>
        <w:tabs>
          <w:tab w:val="clear" w:pos="720"/>
          <w:tab w:val="num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v případě potřeby je každému n</w:t>
      </w:r>
      <w:r w:rsidR="00A80973" w:rsidRPr="00BA18EC">
        <w:rPr>
          <w:sz w:val="24"/>
          <w:szCs w:val="24"/>
        </w:rPr>
        <w:t xml:space="preserve">avrhovateli k dispozici </w:t>
      </w:r>
      <w:hyperlink r:id="rId17" w:history="1">
        <w:r w:rsidR="00B22F8B">
          <w:rPr>
            <w:rStyle w:val="Hypertextovodkaz"/>
            <w:color w:val="auto"/>
            <w:sz w:val="24"/>
            <w:szCs w:val="24"/>
          </w:rPr>
          <w:t>KOORDINÁTOR</w:t>
        </w:r>
        <w:r w:rsidR="00697BD0" w:rsidRPr="00BA18EC">
          <w:rPr>
            <w:rStyle w:val="Hypertextovodkaz"/>
            <w:color w:val="auto"/>
            <w:sz w:val="24"/>
            <w:szCs w:val="24"/>
          </w:rPr>
          <w:t xml:space="preserve"> </w:t>
        </w:r>
        <w:r w:rsidR="006B798E" w:rsidRPr="00BA18EC">
          <w:rPr>
            <w:rStyle w:val="Hypertextovodkaz"/>
            <w:color w:val="auto"/>
            <w:sz w:val="24"/>
            <w:szCs w:val="24"/>
          </w:rPr>
          <w:t>PR</w:t>
        </w:r>
      </w:hyperlink>
      <w:r w:rsidRPr="00BA18EC">
        <w:rPr>
          <w:sz w:val="24"/>
          <w:szCs w:val="24"/>
        </w:rPr>
        <w:t xml:space="preserve">, který zajistí </w:t>
      </w:r>
      <w:r w:rsidR="00AD45EA" w:rsidRPr="00BA18EC">
        <w:rPr>
          <w:sz w:val="24"/>
          <w:szCs w:val="24"/>
        </w:rPr>
        <w:t>administra</w:t>
      </w:r>
      <w:r w:rsidR="00A0655E" w:rsidRPr="00BA18EC">
        <w:rPr>
          <w:sz w:val="24"/>
          <w:szCs w:val="24"/>
        </w:rPr>
        <w:t>ci</w:t>
      </w:r>
      <w:r w:rsidRPr="00BA18EC">
        <w:rPr>
          <w:sz w:val="24"/>
          <w:szCs w:val="24"/>
        </w:rPr>
        <w:t xml:space="preserve"> podání projektu</w:t>
      </w:r>
      <w:r w:rsidR="00A0655E" w:rsidRPr="00BA18EC">
        <w:rPr>
          <w:sz w:val="24"/>
          <w:szCs w:val="24"/>
        </w:rPr>
        <w:t xml:space="preserve"> přes online portál.</w:t>
      </w:r>
    </w:p>
    <w:p w14:paraId="79C5D5CF" w14:textId="77777777" w:rsidR="0067062D" w:rsidRPr="00BA18EC" w:rsidRDefault="0067062D" w:rsidP="00D44669">
      <w:pPr>
        <w:spacing w:after="0" w:line="288" w:lineRule="auto"/>
        <w:ind w:right="0"/>
        <w:jc w:val="both"/>
        <w:rPr>
          <w:b/>
          <w:bCs/>
          <w:sz w:val="24"/>
          <w:szCs w:val="24"/>
        </w:rPr>
      </w:pPr>
    </w:p>
    <w:p w14:paraId="3EF2B6F0" w14:textId="43D5BDF8" w:rsidR="002E3AC5" w:rsidRPr="00BA18EC" w:rsidRDefault="002E3AC5" w:rsidP="00D44669">
      <w:pPr>
        <w:spacing w:after="0" w:line="288" w:lineRule="auto"/>
        <w:ind w:right="0"/>
        <w:jc w:val="both"/>
        <w:rPr>
          <w:b/>
          <w:bCs/>
          <w:sz w:val="24"/>
          <w:szCs w:val="24"/>
        </w:rPr>
      </w:pPr>
      <w:r w:rsidRPr="00BA18EC">
        <w:rPr>
          <w:b/>
          <w:bCs/>
          <w:sz w:val="24"/>
          <w:szCs w:val="24"/>
        </w:rPr>
        <w:t>Lhůta pro podání návrhů</w:t>
      </w:r>
      <w:r w:rsidR="003B42B4" w:rsidRPr="00BA18EC">
        <w:rPr>
          <w:b/>
          <w:bCs/>
          <w:sz w:val="24"/>
          <w:szCs w:val="24"/>
        </w:rPr>
        <w:t xml:space="preserve"> projektu</w:t>
      </w:r>
      <w:r w:rsidR="00F70095" w:rsidRPr="00BA18EC">
        <w:rPr>
          <w:b/>
          <w:bCs/>
          <w:sz w:val="24"/>
          <w:szCs w:val="24"/>
        </w:rPr>
        <w:t>:</w:t>
      </w:r>
      <w:r w:rsidRPr="00BA18EC">
        <w:rPr>
          <w:b/>
          <w:bCs/>
          <w:sz w:val="24"/>
          <w:szCs w:val="24"/>
        </w:rPr>
        <w:t xml:space="preserve"> </w:t>
      </w:r>
    </w:p>
    <w:p w14:paraId="0060E7D7" w14:textId="16C1B07C" w:rsidR="002E3AC5" w:rsidRPr="00BA18EC" w:rsidRDefault="002E3AC5" w:rsidP="00AD45EA">
      <w:pPr>
        <w:spacing w:after="0" w:line="288" w:lineRule="auto"/>
        <w:ind w:right="0"/>
        <w:jc w:val="both"/>
        <w:rPr>
          <w:sz w:val="24"/>
          <w:szCs w:val="24"/>
        </w:rPr>
      </w:pPr>
      <w:r w:rsidRPr="00BA18EC">
        <w:rPr>
          <w:sz w:val="24"/>
          <w:szCs w:val="24"/>
        </w:rPr>
        <w:t xml:space="preserve">Návrhy je možno podávat </w:t>
      </w:r>
      <w:r w:rsidR="0052577D" w:rsidRPr="00BA18EC">
        <w:rPr>
          <w:sz w:val="24"/>
          <w:szCs w:val="24"/>
        </w:rPr>
        <w:t xml:space="preserve">dle zveřejněného </w:t>
      </w:r>
      <w:hyperlink r:id="rId18" w:history="1">
        <w:r w:rsidR="0052577D" w:rsidRPr="00BA18EC">
          <w:rPr>
            <w:rStyle w:val="Hypertextovodkaz"/>
            <w:color w:val="auto"/>
            <w:sz w:val="24"/>
            <w:szCs w:val="24"/>
          </w:rPr>
          <w:t>harmonogramu</w:t>
        </w:r>
      </w:hyperlink>
      <w:r w:rsidR="00E574CC" w:rsidRPr="00BA18EC">
        <w:rPr>
          <w:sz w:val="24"/>
          <w:szCs w:val="24"/>
        </w:rPr>
        <w:t xml:space="preserve"> na webových stánkách městyse</w:t>
      </w:r>
      <w:r w:rsidR="00AD45EA" w:rsidRPr="00BA18EC">
        <w:rPr>
          <w:sz w:val="24"/>
          <w:szCs w:val="24"/>
        </w:rPr>
        <w:t>.</w:t>
      </w:r>
    </w:p>
    <w:p w14:paraId="14F7F700" w14:textId="77777777" w:rsidR="0067062D" w:rsidRPr="00BA18EC" w:rsidRDefault="0067062D" w:rsidP="00D44669">
      <w:pPr>
        <w:spacing w:after="0" w:line="288" w:lineRule="auto"/>
        <w:ind w:right="0"/>
        <w:jc w:val="both"/>
        <w:rPr>
          <w:b/>
          <w:bCs/>
          <w:sz w:val="24"/>
          <w:szCs w:val="24"/>
        </w:rPr>
      </w:pPr>
    </w:p>
    <w:p w14:paraId="20AAD4A3" w14:textId="7FC7FEE0" w:rsidR="002E3AC5" w:rsidRPr="00BA18EC" w:rsidRDefault="002E3AC5" w:rsidP="00D44669">
      <w:pPr>
        <w:spacing w:after="0" w:line="288" w:lineRule="auto"/>
        <w:ind w:right="0"/>
        <w:jc w:val="both"/>
        <w:rPr>
          <w:b/>
          <w:bCs/>
          <w:sz w:val="24"/>
          <w:szCs w:val="24"/>
        </w:rPr>
      </w:pPr>
      <w:r w:rsidRPr="00BA18EC">
        <w:rPr>
          <w:b/>
          <w:bCs/>
          <w:sz w:val="24"/>
          <w:szCs w:val="24"/>
        </w:rPr>
        <w:t>Vyhodnocení podaných návrhů</w:t>
      </w:r>
      <w:r w:rsidR="00E574CC" w:rsidRPr="00BA18EC">
        <w:rPr>
          <w:b/>
          <w:bCs/>
          <w:sz w:val="24"/>
          <w:szCs w:val="24"/>
        </w:rPr>
        <w:t xml:space="preserve"> projektů</w:t>
      </w:r>
      <w:r w:rsidR="00F70095" w:rsidRPr="00BA18EC">
        <w:rPr>
          <w:b/>
          <w:bCs/>
          <w:sz w:val="24"/>
          <w:szCs w:val="24"/>
        </w:rPr>
        <w:t>:</w:t>
      </w:r>
    </w:p>
    <w:p w14:paraId="54AC272A" w14:textId="396643CC" w:rsidR="002E3AC5" w:rsidRPr="00BA18EC" w:rsidRDefault="004F1560" w:rsidP="004F1560">
      <w:pPr>
        <w:numPr>
          <w:ilvl w:val="0"/>
          <w:numId w:val="19"/>
        </w:numPr>
        <w:tabs>
          <w:tab w:val="clear" w:pos="720"/>
          <w:tab w:val="num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k</w:t>
      </w:r>
      <w:r w:rsidR="00DB3C27" w:rsidRPr="00BA18EC">
        <w:rPr>
          <w:sz w:val="24"/>
          <w:szCs w:val="24"/>
        </w:rPr>
        <w:t xml:space="preserve">omise </w:t>
      </w:r>
      <w:r w:rsidR="002B5820" w:rsidRPr="00BA18EC">
        <w:rPr>
          <w:sz w:val="24"/>
          <w:szCs w:val="24"/>
        </w:rPr>
        <w:t xml:space="preserve">pro PR </w:t>
      </w:r>
      <w:r w:rsidR="00DB3C27" w:rsidRPr="00BA18EC">
        <w:rPr>
          <w:sz w:val="24"/>
          <w:szCs w:val="24"/>
        </w:rPr>
        <w:t>vyhodnotí</w:t>
      </w:r>
      <w:r w:rsidR="002E3AC5" w:rsidRPr="00BA18EC">
        <w:rPr>
          <w:sz w:val="24"/>
          <w:szCs w:val="24"/>
        </w:rPr>
        <w:t>, zda návrh splnil všechny formální požadavky</w:t>
      </w:r>
      <w:r w:rsidRPr="00BA18EC">
        <w:rPr>
          <w:sz w:val="24"/>
          <w:szCs w:val="24"/>
        </w:rPr>
        <w:t>,</w:t>
      </w:r>
    </w:p>
    <w:p w14:paraId="6B675617" w14:textId="745C92DD" w:rsidR="002E3AC5" w:rsidRPr="00BA18EC" w:rsidRDefault="004F1560" w:rsidP="004F1560">
      <w:pPr>
        <w:numPr>
          <w:ilvl w:val="0"/>
          <w:numId w:val="19"/>
        </w:numPr>
        <w:tabs>
          <w:tab w:val="clear" w:pos="720"/>
          <w:tab w:val="num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k</w:t>
      </w:r>
      <w:r w:rsidR="00DB3C27" w:rsidRPr="00BA18EC">
        <w:rPr>
          <w:sz w:val="24"/>
          <w:szCs w:val="24"/>
        </w:rPr>
        <w:t>omis</w:t>
      </w:r>
      <w:r w:rsidRPr="00BA18EC">
        <w:rPr>
          <w:sz w:val="24"/>
          <w:szCs w:val="24"/>
        </w:rPr>
        <w:t>e</w:t>
      </w:r>
      <w:r w:rsidR="00093086" w:rsidRPr="00BA18EC">
        <w:rPr>
          <w:sz w:val="24"/>
          <w:szCs w:val="24"/>
        </w:rPr>
        <w:t xml:space="preserve"> </w:t>
      </w:r>
      <w:r w:rsidR="002B5820" w:rsidRPr="00BA18EC">
        <w:rPr>
          <w:sz w:val="24"/>
          <w:szCs w:val="24"/>
        </w:rPr>
        <w:t xml:space="preserve">pro PR </w:t>
      </w:r>
      <w:r w:rsidR="00093086" w:rsidRPr="00BA18EC">
        <w:rPr>
          <w:sz w:val="24"/>
          <w:szCs w:val="24"/>
        </w:rPr>
        <w:t>p</w:t>
      </w:r>
      <w:r w:rsidR="002E3AC5" w:rsidRPr="00BA18EC">
        <w:rPr>
          <w:sz w:val="24"/>
          <w:szCs w:val="24"/>
        </w:rPr>
        <w:t>osoudí realizovatelnost návrhu</w:t>
      </w:r>
      <w:r w:rsidRPr="00BA18EC">
        <w:rPr>
          <w:sz w:val="24"/>
          <w:szCs w:val="24"/>
        </w:rPr>
        <w:t>,</w:t>
      </w:r>
    </w:p>
    <w:p w14:paraId="765E9668" w14:textId="08DAAFD4" w:rsidR="002E3AC5" w:rsidRPr="00BA18EC" w:rsidRDefault="004F1560" w:rsidP="004F1560">
      <w:pPr>
        <w:numPr>
          <w:ilvl w:val="0"/>
          <w:numId w:val="19"/>
        </w:numPr>
        <w:tabs>
          <w:tab w:val="clear" w:pos="720"/>
          <w:tab w:val="num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k</w:t>
      </w:r>
      <w:r w:rsidR="002E3AC5" w:rsidRPr="00BA18EC">
        <w:rPr>
          <w:sz w:val="24"/>
          <w:szCs w:val="24"/>
        </w:rPr>
        <w:t>aždý navrhovatel bude o vyhodnocení informován e-mailem</w:t>
      </w:r>
      <w:r w:rsidRPr="00BA18EC">
        <w:rPr>
          <w:sz w:val="24"/>
          <w:szCs w:val="24"/>
        </w:rPr>
        <w:t>,</w:t>
      </w:r>
    </w:p>
    <w:p w14:paraId="25BCFCE8" w14:textId="7A90931C" w:rsidR="002E3AC5" w:rsidRPr="00BA18EC" w:rsidRDefault="007651B6" w:rsidP="004F1560">
      <w:pPr>
        <w:numPr>
          <w:ilvl w:val="0"/>
          <w:numId w:val="19"/>
        </w:numPr>
        <w:tabs>
          <w:tab w:val="clear" w:pos="720"/>
          <w:tab w:val="num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v</w:t>
      </w:r>
      <w:r w:rsidR="002E3AC5" w:rsidRPr="00BA18EC">
        <w:rPr>
          <w:sz w:val="24"/>
          <w:szCs w:val="24"/>
        </w:rPr>
        <w:t xml:space="preserve"> případě potřeby dopracovat návrh, bude </w:t>
      </w:r>
      <w:r w:rsidR="00397603" w:rsidRPr="00BA18EC">
        <w:rPr>
          <w:sz w:val="24"/>
          <w:szCs w:val="24"/>
        </w:rPr>
        <w:t>navrhovatel</w:t>
      </w:r>
      <w:r w:rsidR="00BA6721" w:rsidRPr="00BA18EC">
        <w:rPr>
          <w:sz w:val="24"/>
          <w:szCs w:val="24"/>
        </w:rPr>
        <w:t xml:space="preserve"> </w:t>
      </w:r>
      <w:r w:rsidRPr="00BA18EC">
        <w:rPr>
          <w:sz w:val="24"/>
          <w:szCs w:val="24"/>
        </w:rPr>
        <w:t>projektu</w:t>
      </w:r>
      <w:r w:rsidR="00397603" w:rsidRPr="00BA18EC">
        <w:rPr>
          <w:sz w:val="24"/>
          <w:szCs w:val="24"/>
        </w:rPr>
        <w:t xml:space="preserve"> </w:t>
      </w:r>
      <w:r w:rsidR="00BA6721" w:rsidRPr="00BA18EC">
        <w:rPr>
          <w:sz w:val="24"/>
          <w:szCs w:val="24"/>
        </w:rPr>
        <w:t>vyzván</w:t>
      </w:r>
      <w:r w:rsidR="002A5EA6" w:rsidRPr="00BA18EC">
        <w:rPr>
          <w:sz w:val="24"/>
          <w:szCs w:val="24"/>
        </w:rPr>
        <w:t xml:space="preserve"> emailem</w:t>
      </w:r>
      <w:r w:rsidR="002E3AC5" w:rsidRPr="00BA18EC">
        <w:rPr>
          <w:sz w:val="24"/>
          <w:szCs w:val="24"/>
        </w:rPr>
        <w:t>, aby návrh ve lhůtě 14 dní doplnil</w:t>
      </w:r>
      <w:r w:rsidRPr="00BA18EC">
        <w:rPr>
          <w:sz w:val="24"/>
          <w:szCs w:val="24"/>
        </w:rPr>
        <w:t>; n</w:t>
      </w:r>
      <w:r w:rsidR="002E3AC5" w:rsidRPr="00BA18EC">
        <w:rPr>
          <w:sz w:val="24"/>
          <w:szCs w:val="24"/>
        </w:rPr>
        <w:t xml:space="preserve">ebude-li </w:t>
      </w:r>
      <w:r w:rsidR="00397603" w:rsidRPr="00BA18EC">
        <w:rPr>
          <w:sz w:val="24"/>
          <w:szCs w:val="24"/>
        </w:rPr>
        <w:t>projekt</w:t>
      </w:r>
      <w:r w:rsidR="002E3AC5" w:rsidRPr="00BA18EC">
        <w:rPr>
          <w:sz w:val="24"/>
          <w:szCs w:val="24"/>
        </w:rPr>
        <w:t xml:space="preserve"> ve stanoveném termínu doplněn, bude </w:t>
      </w:r>
      <w:r w:rsidR="000B7B1F" w:rsidRPr="00BA18EC">
        <w:rPr>
          <w:sz w:val="24"/>
          <w:szCs w:val="24"/>
        </w:rPr>
        <w:t xml:space="preserve">bez dalšího </w:t>
      </w:r>
      <w:r w:rsidR="002E3AC5" w:rsidRPr="00BA18EC">
        <w:rPr>
          <w:sz w:val="24"/>
          <w:szCs w:val="24"/>
        </w:rPr>
        <w:t>vyřazen</w:t>
      </w:r>
      <w:r w:rsidRPr="00BA18EC">
        <w:rPr>
          <w:sz w:val="24"/>
          <w:szCs w:val="24"/>
        </w:rPr>
        <w:t>,</w:t>
      </w:r>
    </w:p>
    <w:p w14:paraId="7CAB85B4" w14:textId="6C14E621" w:rsidR="0071329D" w:rsidRPr="00BA18EC" w:rsidRDefault="007651B6" w:rsidP="004F1560">
      <w:pPr>
        <w:numPr>
          <w:ilvl w:val="0"/>
          <w:numId w:val="19"/>
        </w:numPr>
        <w:tabs>
          <w:tab w:val="clear" w:pos="720"/>
          <w:tab w:val="num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lastRenderedPageBreak/>
        <w:t>b</w:t>
      </w:r>
      <w:r w:rsidR="002E3AC5" w:rsidRPr="00BA18EC">
        <w:rPr>
          <w:sz w:val="24"/>
          <w:szCs w:val="24"/>
        </w:rPr>
        <w:t xml:space="preserve">ude-li z posouzení zřejmé, že částku nelze dodržet, bude </w:t>
      </w:r>
      <w:r w:rsidR="00397603" w:rsidRPr="00BA18EC">
        <w:rPr>
          <w:sz w:val="24"/>
          <w:szCs w:val="24"/>
        </w:rPr>
        <w:t>navrhovatel</w:t>
      </w:r>
      <w:r w:rsidR="002E3AC5" w:rsidRPr="00BA18EC">
        <w:rPr>
          <w:sz w:val="24"/>
          <w:szCs w:val="24"/>
        </w:rPr>
        <w:t xml:space="preserve"> vyzván k upravení </w:t>
      </w:r>
      <w:r w:rsidR="00397603" w:rsidRPr="00BA18EC">
        <w:rPr>
          <w:sz w:val="24"/>
          <w:szCs w:val="24"/>
        </w:rPr>
        <w:t>projektu</w:t>
      </w:r>
      <w:r w:rsidR="00903CF2" w:rsidRPr="00BA18EC">
        <w:rPr>
          <w:sz w:val="24"/>
          <w:szCs w:val="24"/>
        </w:rPr>
        <w:t xml:space="preserve"> </w:t>
      </w:r>
      <w:r w:rsidR="002E3AC5" w:rsidRPr="00BA18EC">
        <w:rPr>
          <w:sz w:val="24"/>
          <w:szCs w:val="24"/>
        </w:rPr>
        <w:t>ve lhůtě 14 dní</w:t>
      </w:r>
      <w:r w:rsidRPr="00BA18EC">
        <w:rPr>
          <w:sz w:val="24"/>
          <w:szCs w:val="24"/>
        </w:rPr>
        <w:t>; p</w:t>
      </w:r>
      <w:r w:rsidR="002E3AC5" w:rsidRPr="00BA18EC">
        <w:rPr>
          <w:sz w:val="24"/>
          <w:szCs w:val="24"/>
        </w:rPr>
        <w:t xml:space="preserve">okud </w:t>
      </w:r>
      <w:r w:rsidR="00903CF2" w:rsidRPr="00BA18EC">
        <w:rPr>
          <w:sz w:val="24"/>
          <w:szCs w:val="24"/>
        </w:rPr>
        <w:t>projekt</w:t>
      </w:r>
      <w:r w:rsidR="002E3AC5" w:rsidRPr="00BA18EC">
        <w:rPr>
          <w:sz w:val="24"/>
          <w:szCs w:val="24"/>
        </w:rPr>
        <w:t xml:space="preserve"> nebude upraven nebo nesplní limit </w:t>
      </w:r>
      <w:r w:rsidR="00697BD0" w:rsidRPr="00BA18EC">
        <w:rPr>
          <w:sz w:val="24"/>
          <w:szCs w:val="24"/>
        </w:rPr>
        <w:t>3</w:t>
      </w:r>
      <w:r w:rsidR="002E3AC5" w:rsidRPr="00BA18EC">
        <w:rPr>
          <w:sz w:val="24"/>
          <w:szCs w:val="24"/>
        </w:rPr>
        <w:t xml:space="preserve">00 tisíc korun, bude bez dalšího </w:t>
      </w:r>
      <w:r w:rsidR="00903CF2" w:rsidRPr="00BA18EC">
        <w:rPr>
          <w:sz w:val="24"/>
          <w:szCs w:val="24"/>
        </w:rPr>
        <w:t xml:space="preserve">hodnocení </w:t>
      </w:r>
      <w:r w:rsidR="002E3AC5" w:rsidRPr="00BA18EC">
        <w:rPr>
          <w:sz w:val="24"/>
          <w:szCs w:val="24"/>
        </w:rPr>
        <w:t>vyřazen</w:t>
      </w:r>
      <w:r w:rsidRPr="00BA18EC">
        <w:rPr>
          <w:sz w:val="24"/>
          <w:szCs w:val="24"/>
        </w:rPr>
        <w:t xml:space="preserve">, </w:t>
      </w:r>
    </w:p>
    <w:p w14:paraId="05A8A658" w14:textId="07DDD562" w:rsidR="001C0037" w:rsidRPr="00BA18EC" w:rsidRDefault="007651B6" w:rsidP="004F1560">
      <w:pPr>
        <w:numPr>
          <w:ilvl w:val="0"/>
          <w:numId w:val="19"/>
        </w:numPr>
        <w:tabs>
          <w:tab w:val="clear" w:pos="720"/>
          <w:tab w:val="num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p</w:t>
      </w:r>
      <w:r w:rsidR="0071329D" w:rsidRPr="00BA18EC">
        <w:rPr>
          <w:sz w:val="24"/>
          <w:szCs w:val="24"/>
        </w:rPr>
        <w:t xml:space="preserve">rojekty, které prošly posouzením do hlasování, městys zveřejní na </w:t>
      </w:r>
      <w:hyperlink r:id="rId19" w:history="1">
        <w:r w:rsidR="0071329D" w:rsidRPr="00BA18EC">
          <w:rPr>
            <w:rStyle w:val="Hypertextovodkaz"/>
            <w:color w:val="auto"/>
            <w:sz w:val="24"/>
            <w:szCs w:val="24"/>
          </w:rPr>
          <w:t>webových stránkách</w:t>
        </w:r>
      </w:hyperlink>
      <w:r w:rsidR="00FA1635" w:rsidRPr="00BA18EC">
        <w:rPr>
          <w:sz w:val="24"/>
          <w:szCs w:val="24"/>
        </w:rPr>
        <w:t xml:space="preserve"> </w:t>
      </w:r>
      <w:r w:rsidR="0008586C" w:rsidRPr="00BA18EC">
        <w:rPr>
          <w:sz w:val="24"/>
          <w:szCs w:val="24"/>
        </w:rPr>
        <w:t>městyse,</w:t>
      </w:r>
    </w:p>
    <w:p w14:paraId="2CCA08AA" w14:textId="04972670" w:rsidR="00697BD0" w:rsidRPr="00BA18EC" w:rsidRDefault="00FA1635" w:rsidP="004F1560">
      <w:pPr>
        <w:numPr>
          <w:ilvl w:val="0"/>
          <w:numId w:val="19"/>
        </w:numPr>
        <w:tabs>
          <w:tab w:val="clear" w:pos="720"/>
          <w:tab w:val="num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n</w:t>
      </w:r>
      <w:r w:rsidR="00CF7DBF" w:rsidRPr="00BA18EC">
        <w:rPr>
          <w:sz w:val="24"/>
          <w:szCs w:val="24"/>
        </w:rPr>
        <w:t>avrhovatel</w:t>
      </w:r>
      <w:r w:rsidR="00697BD0" w:rsidRPr="00BA18EC">
        <w:rPr>
          <w:sz w:val="24"/>
          <w:szCs w:val="24"/>
        </w:rPr>
        <w:t xml:space="preserve"> projektu bude mít možnost přestavit svůj návrh veřejnosti formou setkání a prezentace</w:t>
      </w:r>
      <w:r w:rsidR="001C0037" w:rsidRPr="00BA18EC">
        <w:rPr>
          <w:sz w:val="24"/>
          <w:szCs w:val="24"/>
        </w:rPr>
        <w:t>, které zorganizuje</w:t>
      </w:r>
      <w:r w:rsidR="00A917FD" w:rsidRPr="00BA18EC">
        <w:rPr>
          <w:sz w:val="24"/>
          <w:szCs w:val="24"/>
        </w:rPr>
        <w:t xml:space="preserve"> Úřad městyse</w:t>
      </w:r>
      <w:r w:rsidR="005C5E9C" w:rsidRPr="00BA18EC">
        <w:rPr>
          <w:sz w:val="24"/>
          <w:szCs w:val="24"/>
        </w:rPr>
        <w:t xml:space="preserve"> před zahájením období</w:t>
      </w:r>
      <w:r w:rsidR="00221387" w:rsidRPr="00BA18EC">
        <w:rPr>
          <w:sz w:val="24"/>
          <w:szCs w:val="24"/>
        </w:rPr>
        <w:t xml:space="preserve">, kdy bude možno hlasovat </w:t>
      </w:r>
      <w:r w:rsidR="005C5E9C" w:rsidRPr="00BA18EC">
        <w:rPr>
          <w:sz w:val="24"/>
          <w:szCs w:val="24"/>
        </w:rPr>
        <w:t>o projektech</w:t>
      </w:r>
      <w:r w:rsidR="00697BD0" w:rsidRPr="00BA18EC">
        <w:rPr>
          <w:sz w:val="24"/>
          <w:szCs w:val="24"/>
        </w:rPr>
        <w:t>.</w:t>
      </w:r>
    </w:p>
    <w:p w14:paraId="23D29F0D" w14:textId="77777777" w:rsidR="0067062D" w:rsidRPr="00BA18EC" w:rsidRDefault="0067062D" w:rsidP="00D44669">
      <w:pPr>
        <w:spacing w:after="0" w:line="288" w:lineRule="auto"/>
        <w:ind w:right="0"/>
        <w:jc w:val="both"/>
        <w:rPr>
          <w:sz w:val="24"/>
          <w:szCs w:val="24"/>
        </w:rPr>
      </w:pPr>
    </w:p>
    <w:p w14:paraId="2DA4437E" w14:textId="1EBB01F7" w:rsidR="0052577D" w:rsidRPr="00BA18EC" w:rsidRDefault="0052577D" w:rsidP="0090589E">
      <w:pPr>
        <w:pStyle w:val="Podpis"/>
        <w:numPr>
          <w:ilvl w:val="0"/>
          <w:numId w:val="7"/>
        </w:numPr>
        <w:tabs>
          <w:tab w:val="left" w:pos="6195"/>
        </w:tabs>
        <w:spacing w:after="0" w:line="288" w:lineRule="auto"/>
        <w:ind w:left="0" w:right="0"/>
        <w:jc w:val="both"/>
        <w:rPr>
          <w:b/>
          <w:bCs/>
        </w:rPr>
      </w:pPr>
      <w:r w:rsidRPr="00BA18EC">
        <w:rPr>
          <w:b/>
          <w:bCs/>
        </w:rPr>
        <w:t>ZHODNOCENÍ OBDRŽENÝCH NÁVRHŮ</w:t>
      </w:r>
    </w:p>
    <w:p w14:paraId="4642B1C7" w14:textId="20866407" w:rsidR="0052577D" w:rsidRPr="00BA18EC" w:rsidRDefault="0052577D" w:rsidP="00D44669">
      <w:pPr>
        <w:pStyle w:val="Odstavecseseznamem"/>
        <w:spacing w:after="0" w:line="288" w:lineRule="auto"/>
        <w:ind w:left="0" w:right="0"/>
        <w:jc w:val="both"/>
        <w:rPr>
          <w:sz w:val="24"/>
          <w:szCs w:val="24"/>
        </w:rPr>
      </w:pPr>
      <w:r w:rsidRPr="00BA18EC">
        <w:rPr>
          <w:sz w:val="24"/>
          <w:szCs w:val="24"/>
        </w:rPr>
        <w:t xml:space="preserve">Po ukončení lhůty pro podávání projektů budou návrhy předány ke kontrole a zhodnocení </w:t>
      </w:r>
      <w:r w:rsidR="000B7B1F" w:rsidRPr="00BA18EC">
        <w:rPr>
          <w:sz w:val="24"/>
          <w:szCs w:val="24"/>
        </w:rPr>
        <w:t>komisi</w:t>
      </w:r>
      <w:r w:rsidRPr="00BA18EC">
        <w:rPr>
          <w:sz w:val="24"/>
          <w:szCs w:val="24"/>
        </w:rPr>
        <w:t>.</w:t>
      </w:r>
      <w:r w:rsidR="0008586C" w:rsidRPr="00BA18EC">
        <w:rPr>
          <w:sz w:val="24"/>
          <w:szCs w:val="24"/>
        </w:rPr>
        <w:t xml:space="preserve"> </w:t>
      </w:r>
      <w:r w:rsidRPr="00BA18EC">
        <w:rPr>
          <w:sz w:val="24"/>
          <w:szCs w:val="24"/>
        </w:rPr>
        <w:t xml:space="preserve">Komise </w:t>
      </w:r>
      <w:r w:rsidR="002B5820" w:rsidRPr="00BA18EC">
        <w:rPr>
          <w:sz w:val="24"/>
          <w:szCs w:val="24"/>
        </w:rPr>
        <w:t xml:space="preserve">pro PR </w:t>
      </w:r>
      <w:r w:rsidRPr="00BA18EC">
        <w:rPr>
          <w:sz w:val="24"/>
          <w:szCs w:val="24"/>
        </w:rPr>
        <w:t>posoudí realizovatelnost návrhů</w:t>
      </w:r>
      <w:r w:rsidR="00843F07" w:rsidRPr="00BA18EC">
        <w:rPr>
          <w:sz w:val="24"/>
          <w:szCs w:val="24"/>
        </w:rPr>
        <w:t xml:space="preserve">, přičemž se zaměří na popis </w:t>
      </w:r>
      <w:r w:rsidR="0008586C" w:rsidRPr="00BA18EC">
        <w:rPr>
          <w:sz w:val="24"/>
          <w:szCs w:val="24"/>
        </w:rPr>
        <w:t>projektu</w:t>
      </w:r>
      <w:r w:rsidR="00843F07" w:rsidRPr="00BA18EC">
        <w:rPr>
          <w:sz w:val="24"/>
          <w:szCs w:val="24"/>
        </w:rPr>
        <w:t xml:space="preserve"> a jím odpovídající</w:t>
      </w:r>
      <w:r w:rsidR="00B15CD0" w:rsidRPr="00BA18EC">
        <w:rPr>
          <w:sz w:val="24"/>
          <w:szCs w:val="24"/>
        </w:rPr>
        <w:t>ho</w:t>
      </w:r>
      <w:r w:rsidR="00843F07" w:rsidRPr="00BA18EC">
        <w:rPr>
          <w:sz w:val="24"/>
          <w:szCs w:val="24"/>
        </w:rPr>
        <w:t xml:space="preserve"> návrhu rozpočtu.</w:t>
      </w:r>
    </w:p>
    <w:p w14:paraId="263A59CA" w14:textId="77777777" w:rsidR="00FD585E" w:rsidRPr="00BA18EC" w:rsidRDefault="00FD585E" w:rsidP="00D44669">
      <w:pPr>
        <w:pStyle w:val="Odstavecseseznamem"/>
        <w:spacing w:after="0" w:line="288" w:lineRule="auto"/>
        <w:ind w:left="0" w:right="0"/>
        <w:jc w:val="both"/>
        <w:rPr>
          <w:b/>
          <w:bCs/>
          <w:sz w:val="24"/>
          <w:szCs w:val="24"/>
        </w:rPr>
      </w:pPr>
    </w:p>
    <w:p w14:paraId="05BBCC42" w14:textId="6638A5B7" w:rsidR="00843F07" w:rsidRPr="00BA18EC" w:rsidRDefault="00843F07" w:rsidP="00D44669">
      <w:pPr>
        <w:pStyle w:val="Odstavecseseznamem"/>
        <w:spacing w:after="0" w:line="288" w:lineRule="auto"/>
        <w:ind w:left="0" w:right="0"/>
        <w:jc w:val="both"/>
        <w:rPr>
          <w:b/>
          <w:bCs/>
          <w:sz w:val="24"/>
          <w:szCs w:val="24"/>
        </w:rPr>
      </w:pPr>
      <w:r w:rsidRPr="00BA18EC">
        <w:rPr>
          <w:b/>
          <w:bCs/>
          <w:sz w:val="24"/>
          <w:szCs w:val="24"/>
        </w:rPr>
        <w:t>Posuzováno bude zejména:</w:t>
      </w:r>
    </w:p>
    <w:p w14:paraId="69A3DF39" w14:textId="17736476" w:rsidR="00843F07" w:rsidRPr="00BA18EC" w:rsidRDefault="001C0037" w:rsidP="0090589E">
      <w:pPr>
        <w:numPr>
          <w:ilvl w:val="0"/>
          <w:numId w:val="15"/>
        </w:numPr>
        <w:tabs>
          <w:tab w:val="clear" w:pos="720"/>
          <w:tab w:val="num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r</w:t>
      </w:r>
      <w:r w:rsidR="00843F07" w:rsidRPr="00BA18EC">
        <w:rPr>
          <w:sz w:val="24"/>
          <w:szCs w:val="24"/>
        </w:rPr>
        <w:t xml:space="preserve">ealizace v pravomoci </w:t>
      </w:r>
      <w:r w:rsidR="00584C5B" w:rsidRPr="00BA18EC">
        <w:rPr>
          <w:sz w:val="24"/>
          <w:szCs w:val="24"/>
        </w:rPr>
        <w:t>městyse</w:t>
      </w:r>
      <w:r w:rsidRPr="00BA18EC">
        <w:rPr>
          <w:sz w:val="24"/>
          <w:szCs w:val="24"/>
        </w:rPr>
        <w:t>,</w:t>
      </w:r>
    </w:p>
    <w:p w14:paraId="446F1B70" w14:textId="6E714B54" w:rsidR="00843F07" w:rsidRPr="00BA18EC" w:rsidRDefault="00FC7BA4" w:rsidP="0090589E">
      <w:pPr>
        <w:numPr>
          <w:ilvl w:val="0"/>
          <w:numId w:val="15"/>
        </w:numPr>
        <w:tabs>
          <w:tab w:val="clear" w:pos="720"/>
          <w:tab w:val="num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m</w:t>
      </w:r>
      <w:r w:rsidR="00843F07" w:rsidRPr="00BA18EC">
        <w:rPr>
          <w:sz w:val="24"/>
          <w:szCs w:val="24"/>
        </w:rPr>
        <w:t>ajetkové poměry vztahující se k místu záměru</w:t>
      </w:r>
      <w:r w:rsidR="001C0037" w:rsidRPr="00BA18EC">
        <w:rPr>
          <w:sz w:val="24"/>
          <w:szCs w:val="24"/>
        </w:rPr>
        <w:t>,</w:t>
      </w:r>
    </w:p>
    <w:p w14:paraId="48FD2050" w14:textId="47E7E11F" w:rsidR="00843F07" w:rsidRPr="00BA18EC" w:rsidRDefault="00673A8E" w:rsidP="0090589E">
      <w:pPr>
        <w:numPr>
          <w:ilvl w:val="0"/>
          <w:numId w:val="15"/>
        </w:numPr>
        <w:tabs>
          <w:tab w:val="clear" w:pos="720"/>
          <w:tab w:val="num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zdali</w:t>
      </w:r>
      <w:r w:rsidR="00FC7BA4" w:rsidRPr="00BA18EC">
        <w:rPr>
          <w:sz w:val="24"/>
          <w:szCs w:val="24"/>
        </w:rPr>
        <w:t xml:space="preserve"> </w:t>
      </w:r>
      <w:r w:rsidR="001C0037" w:rsidRPr="00BA18EC">
        <w:rPr>
          <w:sz w:val="24"/>
          <w:szCs w:val="24"/>
        </w:rPr>
        <w:t>r</w:t>
      </w:r>
      <w:r w:rsidR="00843F07" w:rsidRPr="00BA18EC">
        <w:rPr>
          <w:sz w:val="24"/>
          <w:szCs w:val="24"/>
        </w:rPr>
        <w:t xml:space="preserve">ealizaci nebrání jiné (strategické) záměry </w:t>
      </w:r>
      <w:r w:rsidR="00584C5B" w:rsidRPr="00BA18EC">
        <w:rPr>
          <w:sz w:val="24"/>
          <w:szCs w:val="24"/>
        </w:rPr>
        <w:t>městyse</w:t>
      </w:r>
      <w:r w:rsidR="001C0037" w:rsidRPr="00BA18EC">
        <w:rPr>
          <w:sz w:val="24"/>
          <w:szCs w:val="24"/>
        </w:rPr>
        <w:t>,</w:t>
      </w:r>
    </w:p>
    <w:p w14:paraId="26E7DCD4" w14:textId="2F925AC8" w:rsidR="00843F07" w:rsidRPr="00BA18EC" w:rsidRDefault="00673A8E" w:rsidP="0090589E">
      <w:pPr>
        <w:numPr>
          <w:ilvl w:val="0"/>
          <w:numId w:val="15"/>
        </w:numPr>
        <w:tabs>
          <w:tab w:val="clear" w:pos="720"/>
          <w:tab w:val="num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zdali</w:t>
      </w:r>
      <w:r w:rsidR="00FC7BA4" w:rsidRPr="00BA18EC">
        <w:rPr>
          <w:sz w:val="24"/>
          <w:szCs w:val="24"/>
        </w:rPr>
        <w:t xml:space="preserve"> r</w:t>
      </w:r>
      <w:r w:rsidR="00843F07" w:rsidRPr="00BA18EC">
        <w:rPr>
          <w:sz w:val="24"/>
          <w:szCs w:val="24"/>
        </w:rPr>
        <w:t>ozpočet přibližně odpovídá návrhu</w:t>
      </w:r>
      <w:r w:rsidR="001C0037" w:rsidRPr="00BA18EC">
        <w:rPr>
          <w:sz w:val="24"/>
          <w:szCs w:val="24"/>
        </w:rPr>
        <w:t>.</w:t>
      </w:r>
    </w:p>
    <w:p w14:paraId="3FCA28CC" w14:textId="77777777" w:rsidR="00272292" w:rsidRPr="00BA18EC" w:rsidRDefault="00272292" w:rsidP="00D44669">
      <w:pPr>
        <w:spacing w:after="0" w:line="288" w:lineRule="auto"/>
        <w:ind w:right="0"/>
        <w:jc w:val="both"/>
        <w:rPr>
          <w:b/>
          <w:bCs/>
          <w:sz w:val="24"/>
          <w:szCs w:val="24"/>
        </w:rPr>
      </w:pPr>
    </w:p>
    <w:p w14:paraId="5C07DB94" w14:textId="5FF43CEC" w:rsidR="0067062D" w:rsidRPr="00BA18EC" w:rsidRDefault="00697BD0" w:rsidP="00D44669">
      <w:pPr>
        <w:spacing w:after="0" w:line="288" w:lineRule="auto"/>
        <w:ind w:right="0"/>
        <w:jc w:val="both"/>
        <w:rPr>
          <w:b/>
          <w:bCs/>
          <w:sz w:val="24"/>
          <w:szCs w:val="24"/>
        </w:rPr>
      </w:pPr>
      <w:r w:rsidRPr="00BA18EC">
        <w:rPr>
          <w:b/>
          <w:bCs/>
          <w:sz w:val="24"/>
          <w:szCs w:val="24"/>
        </w:rPr>
        <w:t>Komise</w:t>
      </w:r>
      <w:r w:rsidR="002B5820" w:rsidRPr="00BA18EC">
        <w:rPr>
          <w:b/>
          <w:bCs/>
          <w:sz w:val="24"/>
          <w:szCs w:val="24"/>
        </w:rPr>
        <w:t xml:space="preserve"> pro PR</w:t>
      </w:r>
      <w:r w:rsidRPr="00BA18EC">
        <w:rPr>
          <w:b/>
          <w:bCs/>
          <w:sz w:val="24"/>
          <w:szCs w:val="24"/>
        </w:rPr>
        <w:t xml:space="preserve"> posoudí a zařadí projekty do kategorií:</w:t>
      </w:r>
    </w:p>
    <w:p w14:paraId="5E19CA66" w14:textId="30D0D12C" w:rsidR="00697BD0" w:rsidRPr="00BA18EC" w:rsidRDefault="00FC7BA4" w:rsidP="0090589E">
      <w:pPr>
        <w:numPr>
          <w:ilvl w:val="0"/>
          <w:numId w:val="16"/>
        </w:numPr>
        <w:tabs>
          <w:tab w:val="clear" w:pos="720"/>
          <w:tab w:val="left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b/>
          <w:bCs/>
          <w:sz w:val="24"/>
          <w:szCs w:val="24"/>
        </w:rPr>
        <w:t>r</w:t>
      </w:r>
      <w:r w:rsidR="00697BD0" w:rsidRPr="00BA18EC">
        <w:rPr>
          <w:b/>
          <w:bCs/>
          <w:sz w:val="24"/>
          <w:szCs w:val="24"/>
        </w:rPr>
        <w:t>ealizovatelné</w:t>
      </w:r>
      <w:r w:rsidR="00697BD0" w:rsidRPr="00BA18EC">
        <w:rPr>
          <w:sz w:val="24"/>
          <w:szCs w:val="24"/>
        </w:rPr>
        <w:t xml:space="preserve"> – realizaci nic nebrání</w:t>
      </w:r>
      <w:r w:rsidR="0084218A" w:rsidRPr="00BA18EC">
        <w:rPr>
          <w:sz w:val="24"/>
          <w:szCs w:val="24"/>
        </w:rPr>
        <w:t xml:space="preserve">; tj. </w:t>
      </w:r>
      <w:r w:rsidR="00B0490A" w:rsidRPr="00BA18EC">
        <w:rPr>
          <w:sz w:val="24"/>
          <w:szCs w:val="24"/>
        </w:rPr>
        <w:t>splňuje</w:t>
      </w:r>
      <w:r w:rsidR="0084218A" w:rsidRPr="00BA18EC">
        <w:rPr>
          <w:sz w:val="24"/>
          <w:szCs w:val="24"/>
        </w:rPr>
        <w:t xml:space="preserve"> </w:t>
      </w:r>
      <w:r w:rsidR="00B0490A" w:rsidRPr="00BA18EC">
        <w:rPr>
          <w:sz w:val="24"/>
          <w:szCs w:val="24"/>
        </w:rPr>
        <w:t>podmínky</w:t>
      </w:r>
      <w:r w:rsidR="0084218A" w:rsidRPr="00BA18EC">
        <w:rPr>
          <w:sz w:val="24"/>
          <w:szCs w:val="24"/>
        </w:rPr>
        <w:t xml:space="preserve"> a bude o projektu veřejně hlasováno</w:t>
      </w:r>
      <w:r w:rsidRPr="00BA18EC">
        <w:rPr>
          <w:sz w:val="24"/>
          <w:szCs w:val="24"/>
        </w:rPr>
        <w:t xml:space="preserve">, </w:t>
      </w:r>
    </w:p>
    <w:p w14:paraId="4D982256" w14:textId="756AD49B" w:rsidR="00697BD0" w:rsidRPr="00BA18EC" w:rsidRDefault="00FC7BA4" w:rsidP="0090589E">
      <w:pPr>
        <w:numPr>
          <w:ilvl w:val="0"/>
          <w:numId w:val="16"/>
        </w:numPr>
        <w:tabs>
          <w:tab w:val="clear" w:pos="720"/>
          <w:tab w:val="left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b/>
          <w:bCs/>
          <w:sz w:val="24"/>
          <w:szCs w:val="24"/>
        </w:rPr>
        <w:t>k</w:t>
      </w:r>
      <w:r w:rsidR="009010E4" w:rsidRPr="00BA18EC">
        <w:rPr>
          <w:b/>
          <w:bCs/>
          <w:sz w:val="24"/>
          <w:szCs w:val="24"/>
        </w:rPr>
        <w:t> </w:t>
      </w:r>
      <w:r w:rsidR="00697BD0" w:rsidRPr="00BA18EC">
        <w:rPr>
          <w:b/>
          <w:bCs/>
          <w:sz w:val="24"/>
          <w:szCs w:val="24"/>
        </w:rPr>
        <w:t>přímé realizaci</w:t>
      </w:r>
      <w:r w:rsidR="00697BD0" w:rsidRPr="00BA18EC">
        <w:rPr>
          <w:sz w:val="24"/>
          <w:szCs w:val="24"/>
        </w:rPr>
        <w:t xml:space="preserve"> – projekt souvisí s</w:t>
      </w:r>
      <w:r w:rsidR="009010E4" w:rsidRPr="00BA18EC">
        <w:rPr>
          <w:sz w:val="24"/>
          <w:szCs w:val="24"/>
        </w:rPr>
        <w:t> </w:t>
      </w:r>
      <w:r w:rsidR="00697BD0" w:rsidRPr="00BA18EC">
        <w:rPr>
          <w:sz w:val="24"/>
          <w:szCs w:val="24"/>
        </w:rPr>
        <w:t>již schváleným záměrem obce, realizace proběhne z</w:t>
      </w:r>
      <w:r w:rsidR="009010E4" w:rsidRPr="00BA18EC">
        <w:rPr>
          <w:sz w:val="24"/>
          <w:szCs w:val="24"/>
        </w:rPr>
        <w:t> </w:t>
      </w:r>
      <w:r w:rsidR="00697BD0" w:rsidRPr="00BA18EC">
        <w:rPr>
          <w:sz w:val="24"/>
          <w:szCs w:val="24"/>
        </w:rPr>
        <w:t>rozpočtu obce ve spolupráci s</w:t>
      </w:r>
      <w:r w:rsidR="009010E4" w:rsidRPr="00BA18EC">
        <w:rPr>
          <w:sz w:val="24"/>
          <w:szCs w:val="24"/>
        </w:rPr>
        <w:t> </w:t>
      </w:r>
      <w:r w:rsidR="00697BD0" w:rsidRPr="00BA18EC">
        <w:rPr>
          <w:sz w:val="24"/>
          <w:szCs w:val="24"/>
        </w:rPr>
        <w:t>předkladatelem návrhu</w:t>
      </w:r>
      <w:r w:rsidR="00914F90" w:rsidRPr="00BA18EC">
        <w:rPr>
          <w:sz w:val="24"/>
          <w:szCs w:val="24"/>
        </w:rPr>
        <w:t xml:space="preserve">; tj. </w:t>
      </w:r>
      <w:r w:rsidR="00B0490A" w:rsidRPr="00BA18EC">
        <w:rPr>
          <w:sz w:val="24"/>
          <w:szCs w:val="24"/>
        </w:rPr>
        <w:t xml:space="preserve">projekt </w:t>
      </w:r>
      <w:r w:rsidR="00914F90" w:rsidRPr="00BA18EC">
        <w:rPr>
          <w:sz w:val="24"/>
          <w:szCs w:val="24"/>
        </w:rPr>
        <w:t>bude realizován bez veřejného hlasování</w:t>
      </w:r>
      <w:r w:rsidRPr="00BA18EC">
        <w:rPr>
          <w:sz w:val="24"/>
          <w:szCs w:val="24"/>
        </w:rPr>
        <w:t>,</w:t>
      </w:r>
    </w:p>
    <w:p w14:paraId="777BFF7C" w14:textId="0493C0F1" w:rsidR="00697BD0" w:rsidRPr="00BA18EC" w:rsidRDefault="00FC7BA4" w:rsidP="0090589E">
      <w:pPr>
        <w:numPr>
          <w:ilvl w:val="0"/>
          <w:numId w:val="16"/>
        </w:numPr>
        <w:tabs>
          <w:tab w:val="clear" w:pos="720"/>
          <w:tab w:val="left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b/>
          <w:bCs/>
          <w:sz w:val="24"/>
          <w:szCs w:val="24"/>
        </w:rPr>
        <w:t>n</w:t>
      </w:r>
      <w:r w:rsidR="004D2731" w:rsidRPr="00BA18EC">
        <w:rPr>
          <w:b/>
          <w:bCs/>
          <w:sz w:val="24"/>
          <w:szCs w:val="24"/>
        </w:rPr>
        <w:t>e</w:t>
      </w:r>
      <w:r w:rsidR="00D07A3C" w:rsidRPr="00BA18EC">
        <w:rPr>
          <w:b/>
          <w:bCs/>
          <w:sz w:val="24"/>
          <w:szCs w:val="24"/>
        </w:rPr>
        <w:t>realizovatelné</w:t>
      </w:r>
      <w:r w:rsidR="00D07A3C" w:rsidRPr="00BA18EC">
        <w:rPr>
          <w:sz w:val="24"/>
          <w:szCs w:val="24"/>
        </w:rPr>
        <w:t xml:space="preserve"> –</w:t>
      </w:r>
      <w:r w:rsidR="004D2731" w:rsidRPr="00BA18EC">
        <w:rPr>
          <w:sz w:val="24"/>
          <w:szCs w:val="24"/>
        </w:rPr>
        <w:t xml:space="preserve"> </w:t>
      </w:r>
      <w:r w:rsidR="00D07A3C" w:rsidRPr="00BA18EC">
        <w:rPr>
          <w:sz w:val="24"/>
          <w:szCs w:val="24"/>
        </w:rPr>
        <w:t>projekt, kter</w:t>
      </w:r>
      <w:r w:rsidR="00262D68" w:rsidRPr="00BA18EC">
        <w:rPr>
          <w:sz w:val="24"/>
          <w:szCs w:val="24"/>
        </w:rPr>
        <w:t>ý</w:t>
      </w:r>
      <w:r w:rsidR="00D07A3C" w:rsidRPr="00BA18EC">
        <w:rPr>
          <w:sz w:val="24"/>
          <w:szCs w:val="24"/>
        </w:rPr>
        <w:t xml:space="preserve"> ne</w:t>
      </w:r>
      <w:r w:rsidR="001F4D36" w:rsidRPr="00BA18EC">
        <w:rPr>
          <w:sz w:val="24"/>
          <w:szCs w:val="24"/>
        </w:rPr>
        <w:t>splňuj</w:t>
      </w:r>
      <w:r w:rsidR="00262D68" w:rsidRPr="00BA18EC">
        <w:rPr>
          <w:sz w:val="24"/>
          <w:szCs w:val="24"/>
        </w:rPr>
        <w:t>e</w:t>
      </w:r>
      <w:r w:rsidR="001F4D36" w:rsidRPr="00BA18EC">
        <w:rPr>
          <w:sz w:val="24"/>
          <w:szCs w:val="24"/>
        </w:rPr>
        <w:t xml:space="preserve"> </w:t>
      </w:r>
      <w:r w:rsidR="00D07A3C" w:rsidRPr="00BA18EC">
        <w:rPr>
          <w:sz w:val="24"/>
          <w:szCs w:val="24"/>
        </w:rPr>
        <w:t xml:space="preserve">podmínky PR nebo </w:t>
      </w:r>
      <w:r w:rsidR="001F4D36" w:rsidRPr="00BA18EC">
        <w:rPr>
          <w:sz w:val="24"/>
          <w:szCs w:val="24"/>
        </w:rPr>
        <w:t>ne</w:t>
      </w:r>
      <w:r w:rsidR="00262D68" w:rsidRPr="00BA18EC">
        <w:rPr>
          <w:sz w:val="24"/>
          <w:szCs w:val="24"/>
        </w:rPr>
        <w:t>ní</w:t>
      </w:r>
      <w:r w:rsidR="001F4D36" w:rsidRPr="00BA18EC">
        <w:rPr>
          <w:sz w:val="24"/>
          <w:szCs w:val="24"/>
        </w:rPr>
        <w:t xml:space="preserve"> </w:t>
      </w:r>
      <w:r w:rsidR="00D07A3C" w:rsidRPr="00BA18EC">
        <w:rPr>
          <w:sz w:val="24"/>
          <w:szCs w:val="24"/>
        </w:rPr>
        <w:t>v</w:t>
      </w:r>
      <w:r w:rsidR="009010E4" w:rsidRPr="00BA18EC">
        <w:rPr>
          <w:sz w:val="24"/>
          <w:szCs w:val="24"/>
        </w:rPr>
        <w:t> </w:t>
      </w:r>
      <w:r w:rsidR="00D07A3C" w:rsidRPr="00BA18EC">
        <w:rPr>
          <w:sz w:val="24"/>
          <w:szCs w:val="24"/>
        </w:rPr>
        <w:t xml:space="preserve">souladu se </w:t>
      </w:r>
      <w:hyperlink r:id="rId20" w:history="1">
        <w:r w:rsidR="00672979" w:rsidRPr="00BA18EC">
          <w:rPr>
            <w:rStyle w:val="Hypertextovodkaz"/>
            <w:color w:val="auto"/>
            <w:sz w:val="24"/>
            <w:szCs w:val="24"/>
          </w:rPr>
          <w:t xml:space="preserve">strategickým </w:t>
        </w:r>
        <w:r w:rsidR="00845566" w:rsidRPr="00BA18EC">
          <w:rPr>
            <w:rStyle w:val="Hypertextovodkaz"/>
            <w:color w:val="auto"/>
            <w:sz w:val="24"/>
            <w:szCs w:val="24"/>
          </w:rPr>
          <w:t>plánem</w:t>
        </w:r>
      </w:hyperlink>
      <w:r w:rsidR="00D07A3C" w:rsidRPr="00BA18EC">
        <w:rPr>
          <w:sz w:val="24"/>
          <w:szCs w:val="24"/>
        </w:rPr>
        <w:t xml:space="preserve"> </w:t>
      </w:r>
      <w:r w:rsidR="00673A8E" w:rsidRPr="00BA18EC">
        <w:rPr>
          <w:sz w:val="24"/>
          <w:szCs w:val="24"/>
        </w:rPr>
        <w:t>městyse</w:t>
      </w:r>
      <w:r w:rsidR="00D07A3C" w:rsidRPr="00BA18EC">
        <w:rPr>
          <w:sz w:val="24"/>
          <w:szCs w:val="24"/>
        </w:rPr>
        <w:t>.</w:t>
      </w:r>
    </w:p>
    <w:p w14:paraId="49A70068" w14:textId="77777777" w:rsidR="00FD585E" w:rsidRPr="00BA18EC" w:rsidRDefault="00FD585E" w:rsidP="00D44669">
      <w:pPr>
        <w:pStyle w:val="Odstavecseseznamem"/>
        <w:spacing w:after="0" w:line="288" w:lineRule="auto"/>
        <w:ind w:left="0" w:right="0"/>
        <w:jc w:val="both"/>
        <w:rPr>
          <w:sz w:val="24"/>
          <w:szCs w:val="24"/>
        </w:rPr>
      </w:pPr>
    </w:p>
    <w:p w14:paraId="30125BEC" w14:textId="1E274D86" w:rsidR="00843F07" w:rsidRPr="00BA18EC" w:rsidRDefault="00843F07" w:rsidP="00DA0F76">
      <w:pPr>
        <w:pStyle w:val="Podpis"/>
        <w:numPr>
          <w:ilvl w:val="0"/>
          <w:numId w:val="7"/>
        </w:numPr>
        <w:tabs>
          <w:tab w:val="left" w:pos="6195"/>
        </w:tabs>
        <w:spacing w:after="0" w:line="288" w:lineRule="auto"/>
        <w:ind w:left="0" w:right="0"/>
        <w:jc w:val="both"/>
        <w:rPr>
          <w:b/>
          <w:bCs/>
        </w:rPr>
      </w:pPr>
      <w:r w:rsidRPr="00BA18EC">
        <w:rPr>
          <w:b/>
          <w:bCs/>
        </w:rPr>
        <w:t>VEŘEJNÉ HLASOVÁNÍ</w:t>
      </w:r>
    </w:p>
    <w:p w14:paraId="768AB762" w14:textId="696733CC" w:rsidR="00843F07" w:rsidRPr="00BA18EC" w:rsidRDefault="00843F07" w:rsidP="00D44669">
      <w:pPr>
        <w:spacing w:after="0" w:line="288" w:lineRule="auto"/>
        <w:ind w:right="0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O návrzích, které prošly vyhodnocením, bude veřejně hlasováno.</w:t>
      </w:r>
      <w:r w:rsidR="001F4D36" w:rsidRPr="00BA18EC">
        <w:rPr>
          <w:sz w:val="24"/>
          <w:szCs w:val="24"/>
        </w:rPr>
        <w:t xml:space="preserve"> </w:t>
      </w:r>
      <w:r w:rsidRPr="00BA18EC">
        <w:rPr>
          <w:sz w:val="24"/>
          <w:szCs w:val="24"/>
        </w:rPr>
        <w:t>Hlasovat mohou pouze obyvatelé s</w:t>
      </w:r>
      <w:r w:rsidR="009010E4" w:rsidRPr="00BA18EC">
        <w:rPr>
          <w:sz w:val="24"/>
          <w:szCs w:val="24"/>
        </w:rPr>
        <w:t> </w:t>
      </w:r>
      <w:r w:rsidRPr="00BA18EC">
        <w:rPr>
          <w:sz w:val="24"/>
          <w:szCs w:val="24"/>
        </w:rPr>
        <w:t>trvalým pobytem v</w:t>
      </w:r>
      <w:r w:rsidR="009010E4" w:rsidRPr="00BA18EC">
        <w:rPr>
          <w:sz w:val="24"/>
          <w:szCs w:val="24"/>
        </w:rPr>
        <w:t> </w:t>
      </w:r>
      <w:r w:rsidRPr="00BA18EC">
        <w:rPr>
          <w:sz w:val="24"/>
          <w:szCs w:val="24"/>
        </w:rPr>
        <w:t>městysi Štěchovice starší 18 let.</w:t>
      </w:r>
      <w:r w:rsidR="001F4D36" w:rsidRPr="00BA18EC">
        <w:rPr>
          <w:sz w:val="24"/>
          <w:szCs w:val="24"/>
        </w:rPr>
        <w:t xml:space="preserve"> </w:t>
      </w:r>
      <w:r w:rsidRPr="00BA18EC">
        <w:rPr>
          <w:sz w:val="24"/>
          <w:szCs w:val="24"/>
        </w:rPr>
        <w:t>Hlasování proběhne dle předem stanovené</w:t>
      </w:r>
      <w:r w:rsidR="000F71F0" w:rsidRPr="00BA18EC">
        <w:rPr>
          <w:sz w:val="24"/>
          <w:szCs w:val="24"/>
        </w:rPr>
        <w:t>ho</w:t>
      </w:r>
      <w:r w:rsidRPr="00BA18EC">
        <w:rPr>
          <w:sz w:val="24"/>
          <w:szCs w:val="24"/>
        </w:rPr>
        <w:t xml:space="preserve"> harmonogramu.</w:t>
      </w:r>
    </w:p>
    <w:p w14:paraId="1DC258A9" w14:textId="77777777" w:rsidR="00D07A3C" w:rsidRPr="00BA18EC" w:rsidRDefault="00D07A3C" w:rsidP="00D44669">
      <w:pPr>
        <w:spacing w:after="0" w:line="288" w:lineRule="auto"/>
        <w:ind w:right="0"/>
        <w:jc w:val="both"/>
        <w:rPr>
          <w:sz w:val="24"/>
          <w:szCs w:val="24"/>
        </w:rPr>
      </w:pPr>
    </w:p>
    <w:p w14:paraId="3B705412" w14:textId="0AF96C74" w:rsidR="00843F07" w:rsidRPr="00BA18EC" w:rsidRDefault="00843F07" w:rsidP="00D44669">
      <w:pPr>
        <w:spacing w:after="0" w:line="288" w:lineRule="auto"/>
        <w:ind w:right="0"/>
        <w:jc w:val="both"/>
        <w:rPr>
          <w:b/>
          <w:bCs/>
          <w:sz w:val="24"/>
          <w:szCs w:val="24"/>
        </w:rPr>
      </w:pPr>
      <w:r w:rsidRPr="00BA18EC">
        <w:rPr>
          <w:b/>
          <w:bCs/>
          <w:sz w:val="24"/>
          <w:szCs w:val="24"/>
        </w:rPr>
        <w:t>Pravidla pro hlasování:</w:t>
      </w:r>
    </w:p>
    <w:p w14:paraId="5DAC8B65" w14:textId="4CDFF414" w:rsidR="00843F07" w:rsidRPr="00BA18EC" w:rsidRDefault="001F4D36" w:rsidP="0090589E">
      <w:pPr>
        <w:numPr>
          <w:ilvl w:val="0"/>
          <w:numId w:val="17"/>
        </w:numPr>
        <w:tabs>
          <w:tab w:val="clear" w:pos="720"/>
          <w:tab w:val="num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h</w:t>
      </w:r>
      <w:r w:rsidR="00843F07" w:rsidRPr="00BA18EC">
        <w:rPr>
          <w:sz w:val="24"/>
          <w:szCs w:val="24"/>
        </w:rPr>
        <w:t>lasování se zúčastní občané star</w:t>
      </w:r>
      <w:r w:rsidR="005A3C52" w:rsidRPr="00BA18EC">
        <w:rPr>
          <w:sz w:val="24"/>
          <w:szCs w:val="24"/>
        </w:rPr>
        <w:t>ší 18 a více let s</w:t>
      </w:r>
      <w:r w:rsidR="009010E4" w:rsidRPr="00BA18EC">
        <w:rPr>
          <w:sz w:val="24"/>
          <w:szCs w:val="24"/>
        </w:rPr>
        <w:t> </w:t>
      </w:r>
      <w:r w:rsidR="005A3C52" w:rsidRPr="00BA18EC">
        <w:rPr>
          <w:sz w:val="24"/>
          <w:szCs w:val="24"/>
        </w:rPr>
        <w:t>trvalým pobytem v</w:t>
      </w:r>
      <w:r w:rsidRPr="00BA18EC">
        <w:rPr>
          <w:sz w:val="24"/>
          <w:szCs w:val="24"/>
        </w:rPr>
        <w:t> </w:t>
      </w:r>
      <w:r w:rsidR="002A202F" w:rsidRPr="00BA18EC">
        <w:rPr>
          <w:sz w:val="24"/>
          <w:szCs w:val="24"/>
        </w:rPr>
        <w:t>městysi</w:t>
      </w:r>
      <w:r w:rsidRPr="00BA18EC">
        <w:rPr>
          <w:sz w:val="24"/>
          <w:szCs w:val="24"/>
        </w:rPr>
        <w:t>,</w:t>
      </w:r>
    </w:p>
    <w:p w14:paraId="6B645A5D" w14:textId="46A38353" w:rsidR="005A3C52" w:rsidRPr="00BA18EC" w:rsidRDefault="001F4D36" w:rsidP="0090589E">
      <w:pPr>
        <w:numPr>
          <w:ilvl w:val="0"/>
          <w:numId w:val="17"/>
        </w:numPr>
        <w:tabs>
          <w:tab w:val="clear" w:pos="720"/>
          <w:tab w:val="num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k</w:t>
      </w:r>
      <w:r w:rsidR="005A3C52" w:rsidRPr="00BA18EC">
        <w:rPr>
          <w:sz w:val="24"/>
          <w:szCs w:val="24"/>
        </w:rPr>
        <w:t>aždý občan má k</w:t>
      </w:r>
      <w:r w:rsidR="009010E4" w:rsidRPr="00BA18EC">
        <w:rPr>
          <w:sz w:val="24"/>
          <w:szCs w:val="24"/>
        </w:rPr>
        <w:t> </w:t>
      </w:r>
      <w:r w:rsidR="005A3C52" w:rsidRPr="00BA18EC">
        <w:rPr>
          <w:sz w:val="24"/>
          <w:szCs w:val="24"/>
        </w:rPr>
        <w:t xml:space="preserve">dispozici </w:t>
      </w:r>
      <w:r w:rsidR="00D07A3C" w:rsidRPr="00BA18EC">
        <w:rPr>
          <w:sz w:val="24"/>
          <w:szCs w:val="24"/>
        </w:rPr>
        <w:t>až tři kladné hlas</w:t>
      </w:r>
      <w:r w:rsidR="002A202F" w:rsidRPr="00BA18EC">
        <w:rPr>
          <w:sz w:val="24"/>
          <w:szCs w:val="24"/>
        </w:rPr>
        <w:t>y</w:t>
      </w:r>
      <w:r w:rsidRPr="00BA18EC">
        <w:rPr>
          <w:sz w:val="24"/>
          <w:szCs w:val="24"/>
        </w:rPr>
        <w:t>; s</w:t>
      </w:r>
      <w:r w:rsidR="00D07A3C" w:rsidRPr="00BA18EC">
        <w:rPr>
          <w:sz w:val="24"/>
          <w:szCs w:val="24"/>
        </w:rPr>
        <w:t>vými hlasy může podpořit jeden nebo více projektů</w:t>
      </w:r>
      <w:r w:rsidRPr="00BA18EC">
        <w:rPr>
          <w:sz w:val="24"/>
          <w:szCs w:val="24"/>
        </w:rPr>
        <w:t>,</w:t>
      </w:r>
    </w:p>
    <w:p w14:paraId="60759E83" w14:textId="387B781B" w:rsidR="009420FB" w:rsidRPr="00BA18EC" w:rsidRDefault="001F4D36" w:rsidP="0090589E">
      <w:pPr>
        <w:numPr>
          <w:ilvl w:val="0"/>
          <w:numId w:val="17"/>
        </w:numPr>
        <w:tabs>
          <w:tab w:val="clear" w:pos="720"/>
          <w:tab w:val="num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lastRenderedPageBreak/>
        <w:t>h</w:t>
      </w:r>
      <w:r w:rsidR="00C43B45" w:rsidRPr="00BA18EC">
        <w:rPr>
          <w:sz w:val="24"/>
          <w:szCs w:val="24"/>
        </w:rPr>
        <w:t xml:space="preserve">lasování bude probíhat online přes portál </w:t>
      </w:r>
      <w:hyperlink r:id="rId21" w:history="1">
        <w:r w:rsidR="0044277A" w:rsidRPr="00BA18EC">
          <w:rPr>
            <w:sz w:val="24"/>
            <w:szCs w:val="24"/>
          </w:rPr>
          <w:t>M</w:t>
        </w:r>
        <w:r w:rsidR="00A917FD" w:rsidRPr="00BA18EC">
          <w:rPr>
            <w:sz w:val="24"/>
            <w:szCs w:val="24"/>
          </w:rPr>
          <w:t>oje obec</w:t>
        </w:r>
      </w:hyperlink>
      <w:r w:rsidR="009420FB" w:rsidRPr="00BA18EC">
        <w:rPr>
          <w:sz w:val="24"/>
          <w:szCs w:val="24"/>
        </w:rPr>
        <w:t xml:space="preserve"> (viz:</w:t>
      </w:r>
      <w:hyperlink r:id="rId22" w:history="1">
        <w:r w:rsidR="009420FB" w:rsidRPr="00BA18EC">
          <w:rPr>
            <w:rStyle w:val="Hypertextovodkaz"/>
            <w:color w:val="auto"/>
            <w:sz w:val="24"/>
            <w:szCs w:val="24"/>
          </w:rPr>
          <w:t xml:space="preserve"> HLASOVÁNÍ</w:t>
        </w:r>
      </w:hyperlink>
      <w:r w:rsidR="009420FB" w:rsidRPr="00BA18EC">
        <w:rPr>
          <w:sz w:val="24"/>
          <w:szCs w:val="24"/>
        </w:rPr>
        <w:t>).</w:t>
      </w:r>
    </w:p>
    <w:p w14:paraId="63518CE9" w14:textId="1E9022F2" w:rsidR="007A10BD" w:rsidRPr="00BA18EC" w:rsidRDefault="007A10BD" w:rsidP="0090589E">
      <w:pPr>
        <w:numPr>
          <w:ilvl w:val="0"/>
          <w:numId w:val="17"/>
        </w:numPr>
        <w:tabs>
          <w:tab w:val="clear" w:pos="720"/>
          <w:tab w:val="num" w:pos="567"/>
        </w:tabs>
        <w:spacing w:after="0" w:line="288" w:lineRule="auto"/>
        <w:ind w:left="567" w:right="0" w:hanging="567"/>
        <w:jc w:val="both"/>
        <w:rPr>
          <w:sz w:val="24"/>
          <w:szCs w:val="24"/>
        </w:rPr>
      </w:pPr>
      <w:r w:rsidRPr="00BA18EC">
        <w:rPr>
          <w:sz w:val="24"/>
          <w:szCs w:val="24"/>
        </w:rPr>
        <w:t xml:space="preserve">hlasující musí potvrdit svůj hlas v obdrženém </w:t>
      </w:r>
      <w:r w:rsidR="00B57340" w:rsidRPr="00BA18EC">
        <w:rPr>
          <w:sz w:val="24"/>
          <w:szCs w:val="24"/>
        </w:rPr>
        <w:t>potvrzovacím</w:t>
      </w:r>
      <w:r w:rsidRPr="00BA18EC">
        <w:rPr>
          <w:sz w:val="24"/>
          <w:szCs w:val="24"/>
        </w:rPr>
        <w:t xml:space="preserve"> emailu, aby byl platný.</w:t>
      </w:r>
    </w:p>
    <w:p w14:paraId="3BF968A5" w14:textId="385F2A1F" w:rsidR="009420FB" w:rsidRPr="00BA18EC" w:rsidRDefault="009420FB">
      <w:pPr>
        <w:ind w:right="0"/>
        <w:rPr>
          <w:sz w:val="24"/>
          <w:szCs w:val="24"/>
        </w:rPr>
      </w:pPr>
    </w:p>
    <w:p w14:paraId="64DCC9FB" w14:textId="6C338952" w:rsidR="005A3C52" w:rsidRPr="00BA18EC" w:rsidRDefault="005A3C52" w:rsidP="00DA0F76">
      <w:pPr>
        <w:pStyle w:val="Podpis"/>
        <w:numPr>
          <w:ilvl w:val="0"/>
          <w:numId w:val="7"/>
        </w:numPr>
        <w:tabs>
          <w:tab w:val="left" w:pos="6195"/>
        </w:tabs>
        <w:spacing w:after="0" w:line="288" w:lineRule="auto"/>
        <w:ind w:left="0" w:right="0"/>
        <w:jc w:val="both"/>
        <w:rPr>
          <w:b/>
          <w:bCs/>
        </w:rPr>
      </w:pPr>
      <w:r w:rsidRPr="00BA18EC">
        <w:rPr>
          <w:b/>
          <w:bCs/>
        </w:rPr>
        <w:t>VÝSLEDKY HLASOVÁNÍ</w:t>
      </w:r>
    </w:p>
    <w:p w14:paraId="21192101" w14:textId="43820B27" w:rsidR="005A3C52" w:rsidRPr="00BA18EC" w:rsidRDefault="005A3C52" w:rsidP="00D44669">
      <w:pPr>
        <w:spacing w:after="0" w:line="288" w:lineRule="auto"/>
        <w:ind w:right="0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Na základě výsledného pořadí budou rozděleny vyčleněné finanční prostředky potřebné na realizaci projektu, a to v</w:t>
      </w:r>
      <w:r w:rsidR="009010E4" w:rsidRPr="00BA18EC">
        <w:rPr>
          <w:sz w:val="24"/>
          <w:szCs w:val="24"/>
        </w:rPr>
        <w:t> </w:t>
      </w:r>
      <w:r w:rsidRPr="00BA18EC">
        <w:rPr>
          <w:sz w:val="24"/>
          <w:szCs w:val="24"/>
        </w:rPr>
        <w:t>pořadí od projektu, který získal nejvíce bodů, až do vyčerpání přidělené částky.</w:t>
      </w:r>
      <w:r w:rsidR="009420FB" w:rsidRPr="00BA18EC">
        <w:rPr>
          <w:sz w:val="24"/>
          <w:szCs w:val="24"/>
        </w:rPr>
        <w:t xml:space="preserve"> </w:t>
      </w:r>
      <w:r w:rsidRPr="00BA18EC">
        <w:rPr>
          <w:sz w:val="24"/>
          <w:szCs w:val="24"/>
        </w:rPr>
        <w:t>V</w:t>
      </w:r>
      <w:r w:rsidR="009010E4" w:rsidRPr="00BA18EC">
        <w:rPr>
          <w:sz w:val="24"/>
          <w:szCs w:val="24"/>
        </w:rPr>
        <w:t> </w:t>
      </w:r>
      <w:r w:rsidRPr="00BA18EC">
        <w:rPr>
          <w:sz w:val="24"/>
          <w:szCs w:val="24"/>
        </w:rPr>
        <w:t>případě, že finanční prostředky nebudou dostačovat na realizaci následujícího projektu v</w:t>
      </w:r>
      <w:r w:rsidR="009010E4" w:rsidRPr="00BA18EC">
        <w:rPr>
          <w:sz w:val="24"/>
          <w:szCs w:val="24"/>
        </w:rPr>
        <w:t> </w:t>
      </w:r>
      <w:r w:rsidRPr="00BA18EC">
        <w:rPr>
          <w:sz w:val="24"/>
          <w:szCs w:val="24"/>
        </w:rPr>
        <w:t>pořadí, bude se realizovat projekt, který bude pokryt zbývající částkou.</w:t>
      </w:r>
      <w:r w:rsidR="0005594D" w:rsidRPr="00BA18EC">
        <w:rPr>
          <w:sz w:val="24"/>
          <w:szCs w:val="24"/>
        </w:rPr>
        <w:t xml:space="preserve"> </w:t>
      </w:r>
      <w:r w:rsidRPr="00BA18EC">
        <w:rPr>
          <w:sz w:val="24"/>
          <w:szCs w:val="24"/>
        </w:rPr>
        <w:t>Výsledky hlasování budou zveřejněny</w:t>
      </w:r>
      <w:r w:rsidR="0034261C" w:rsidRPr="00BA18EC">
        <w:rPr>
          <w:sz w:val="24"/>
          <w:szCs w:val="24"/>
        </w:rPr>
        <w:t xml:space="preserve"> na </w:t>
      </w:r>
      <w:hyperlink r:id="rId23" w:history="1">
        <w:r w:rsidR="0034261C" w:rsidRPr="00BA18EC">
          <w:rPr>
            <w:rStyle w:val="Hypertextovodkaz"/>
            <w:color w:val="auto"/>
            <w:sz w:val="24"/>
            <w:szCs w:val="24"/>
          </w:rPr>
          <w:t xml:space="preserve">webu </w:t>
        </w:r>
        <w:r w:rsidR="003C7E1F" w:rsidRPr="00BA18EC">
          <w:rPr>
            <w:rStyle w:val="Hypertextovodkaz"/>
            <w:color w:val="auto"/>
            <w:sz w:val="24"/>
            <w:szCs w:val="24"/>
          </w:rPr>
          <w:t>městyse</w:t>
        </w:r>
      </w:hyperlink>
      <w:r w:rsidRPr="00BA18EC">
        <w:rPr>
          <w:sz w:val="24"/>
          <w:szCs w:val="24"/>
        </w:rPr>
        <w:t xml:space="preserve"> do </w:t>
      </w:r>
      <w:r w:rsidR="001A7F43" w:rsidRPr="00BA18EC">
        <w:rPr>
          <w:sz w:val="24"/>
          <w:szCs w:val="24"/>
        </w:rPr>
        <w:t>15</w:t>
      </w:r>
      <w:r w:rsidRPr="00BA18EC">
        <w:rPr>
          <w:sz w:val="24"/>
          <w:szCs w:val="24"/>
        </w:rPr>
        <w:t xml:space="preserve"> pracovních dnů od ukončení hlasovacího období</w:t>
      </w:r>
      <w:r w:rsidR="0034261C" w:rsidRPr="00BA18EC">
        <w:rPr>
          <w:sz w:val="24"/>
          <w:szCs w:val="24"/>
        </w:rPr>
        <w:t xml:space="preserve"> formou seznamu vítězných návrhů k</w:t>
      </w:r>
      <w:r w:rsidR="009010E4" w:rsidRPr="00BA18EC">
        <w:rPr>
          <w:sz w:val="24"/>
          <w:szCs w:val="24"/>
        </w:rPr>
        <w:t> </w:t>
      </w:r>
      <w:r w:rsidR="0034261C" w:rsidRPr="00BA18EC">
        <w:rPr>
          <w:sz w:val="24"/>
          <w:szCs w:val="24"/>
        </w:rPr>
        <w:t>realizaci s</w:t>
      </w:r>
      <w:r w:rsidR="009010E4" w:rsidRPr="00BA18EC">
        <w:rPr>
          <w:sz w:val="24"/>
          <w:szCs w:val="24"/>
        </w:rPr>
        <w:t> </w:t>
      </w:r>
      <w:r w:rsidR="0034261C" w:rsidRPr="00BA18EC">
        <w:rPr>
          <w:sz w:val="24"/>
          <w:szCs w:val="24"/>
        </w:rPr>
        <w:t xml:space="preserve">uvedením celkového počtu </w:t>
      </w:r>
      <w:r w:rsidR="001A7F43" w:rsidRPr="00BA18EC">
        <w:rPr>
          <w:sz w:val="24"/>
          <w:szCs w:val="24"/>
        </w:rPr>
        <w:t>hlasů.</w:t>
      </w:r>
    </w:p>
    <w:p w14:paraId="792DC540" w14:textId="77777777" w:rsidR="0067062D" w:rsidRPr="00BA18EC" w:rsidRDefault="0067062D" w:rsidP="00D44669">
      <w:pPr>
        <w:pStyle w:val="Podpis"/>
        <w:tabs>
          <w:tab w:val="left" w:pos="6195"/>
        </w:tabs>
        <w:spacing w:after="0" w:line="288" w:lineRule="auto"/>
        <w:ind w:right="0"/>
        <w:jc w:val="both"/>
        <w:rPr>
          <w:sz w:val="24"/>
          <w:szCs w:val="24"/>
        </w:rPr>
      </w:pPr>
    </w:p>
    <w:p w14:paraId="6E505BF1" w14:textId="4D7E8903" w:rsidR="006B2A1E" w:rsidRPr="00BA18EC" w:rsidRDefault="0034261C" w:rsidP="00DA0F76">
      <w:pPr>
        <w:pStyle w:val="Podpis"/>
        <w:numPr>
          <w:ilvl w:val="0"/>
          <w:numId w:val="7"/>
        </w:numPr>
        <w:tabs>
          <w:tab w:val="left" w:pos="6195"/>
        </w:tabs>
        <w:spacing w:after="0" w:line="288" w:lineRule="auto"/>
        <w:ind w:left="0" w:right="0"/>
        <w:jc w:val="both"/>
        <w:rPr>
          <w:b/>
          <w:bCs/>
        </w:rPr>
      </w:pPr>
      <w:r w:rsidRPr="00BA18EC">
        <w:rPr>
          <w:b/>
          <w:bCs/>
        </w:rPr>
        <w:t>REALIZACE VÍTĚZNÝCH NÁVRHŮ</w:t>
      </w:r>
    </w:p>
    <w:p w14:paraId="331B0A1D" w14:textId="1C69E050" w:rsidR="00FD1B45" w:rsidRPr="00BA18EC" w:rsidRDefault="0034261C" w:rsidP="00D44669">
      <w:pPr>
        <w:pStyle w:val="Podpis"/>
        <w:tabs>
          <w:tab w:val="left" w:pos="6195"/>
        </w:tabs>
        <w:spacing w:after="0" w:line="288" w:lineRule="auto"/>
        <w:ind w:right="0"/>
        <w:jc w:val="both"/>
        <w:rPr>
          <w:sz w:val="24"/>
          <w:szCs w:val="24"/>
        </w:rPr>
      </w:pPr>
      <w:r w:rsidRPr="00BA18EC">
        <w:rPr>
          <w:sz w:val="24"/>
          <w:szCs w:val="24"/>
        </w:rPr>
        <w:t xml:space="preserve">Realizaci vítězných </w:t>
      </w:r>
      <w:r w:rsidR="0005594D" w:rsidRPr="00BA18EC">
        <w:rPr>
          <w:sz w:val="24"/>
          <w:szCs w:val="24"/>
        </w:rPr>
        <w:t xml:space="preserve">projektů </w:t>
      </w:r>
      <w:r w:rsidRPr="00BA18EC">
        <w:rPr>
          <w:sz w:val="24"/>
          <w:szCs w:val="24"/>
        </w:rPr>
        <w:t xml:space="preserve">schvaluje </w:t>
      </w:r>
      <w:r w:rsidR="0017618B" w:rsidRPr="00BA18EC">
        <w:rPr>
          <w:sz w:val="24"/>
          <w:szCs w:val="24"/>
        </w:rPr>
        <w:t>Z</w:t>
      </w:r>
      <w:r w:rsidRPr="00BA18EC">
        <w:rPr>
          <w:sz w:val="24"/>
          <w:szCs w:val="24"/>
        </w:rPr>
        <w:t>astupitelstvo městyse Štěchovice.</w:t>
      </w:r>
      <w:r w:rsidR="0005594D" w:rsidRPr="00BA18EC">
        <w:rPr>
          <w:sz w:val="24"/>
          <w:szCs w:val="24"/>
        </w:rPr>
        <w:t xml:space="preserve"> </w:t>
      </w:r>
      <w:r w:rsidR="00FD1B45" w:rsidRPr="00BA18EC">
        <w:rPr>
          <w:sz w:val="24"/>
          <w:szCs w:val="24"/>
        </w:rPr>
        <w:t>Realizaci vítězných projektů zajišťuje Úřad městyse ve spolupráci s</w:t>
      </w:r>
      <w:r w:rsidR="009010E4" w:rsidRPr="00BA18EC">
        <w:rPr>
          <w:sz w:val="24"/>
          <w:szCs w:val="24"/>
        </w:rPr>
        <w:t> </w:t>
      </w:r>
      <w:r w:rsidR="00FD1B45" w:rsidRPr="00BA18EC">
        <w:rPr>
          <w:sz w:val="24"/>
          <w:szCs w:val="24"/>
        </w:rPr>
        <w:t>navrhovatelem projektu</w:t>
      </w:r>
      <w:r w:rsidR="001A7F43" w:rsidRPr="00BA18EC">
        <w:rPr>
          <w:sz w:val="24"/>
          <w:szCs w:val="24"/>
        </w:rPr>
        <w:t xml:space="preserve"> do jednoho roku od schválení </w:t>
      </w:r>
      <w:r w:rsidR="00546B35" w:rsidRPr="00BA18EC">
        <w:rPr>
          <w:sz w:val="24"/>
          <w:szCs w:val="24"/>
        </w:rPr>
        <w:t>Z</w:t>
      </w:r>
      <w:r w:rsidR="001A7F43" w:rsidRPr="00BA18EC">
        <w:rPr>
          <w:sz w:val="24"/>
          <w:szCs w:val="24"/>
        </w:rPr>
        <w:t>astupitelstvem</w:t>
      </w:r>
      <w:r w:rsidR="00546B35" w:rsidRPr="00BA18EC">
        <w:rPr>
          <w:sz w:val="24"/>
          <w:szCs w:val="24"/>
        </w:rPr>
        <w:t xml:space="preserve"> městyse</w:t>
      </w:r>
      <w:r w:rsidR="00FD1B45" w:rsidRPr="00BA18EC">
        <w:rPr>
          <w:sz w:val="24"/>
          <w:szCs w:val="24"/>
        </w:rPr>
        <w:t>.</w:t>
      </w:r>
      <w:r w:rsidR="00546B35" w:rsidRPr="00BA18EC">
        <w:rPr>
          <w:sz w:val="24"/>
          <w:szCs w:val="24"/>
        </w:rPr>
        <w:t xml:space="preserve"> </w:t>
      </w:r>
      <w:r w:rsidR="00FD1B45" w:rsidRPr="00BA18EC">
        <w:rPr>
          <w:sz w:val="24"/>
          <w:szCs w:val="24"/>
        </w:rPr>
        <w:t>Na realizaci projektu není právní nárok.</w:t>
      </w:r>
    </w:p>
    <w:p w14:paraId="6A9CEC35" w14:textId="77777777" w:rsidR="0044277A" w:rsidRPr="00BA18EC" w:rsidRDefault="0044277A" w:rsidP="00D44669">
      <w:pPr>
        <w:pStyle w:val="Podpis"/>
        <w:tabs>
          <w:tab w:val="left" w:pos="6195"/>
        </w:tabs>
        <w:spacing w:after="0" w:line="288" w:lineRule="auto"/>
        <w:ind w:right="0"/>
        <w:jc w:val="both"/>
        <w:rPr>
          <w:b/>
          <w:bCs/>
          <w:sz w:val="24"/>
          <w:szCs w:val="24"/>
        </w:rPr>
      </w:pPr>
    </w:p>
    <w:p w14:paraId="13A0FF2C" w14:textId="6D694316" w:rsidR="00FD1B45" w:rsidRPr="00BA18EC" w:rsidRDefault="00FD1B45" w:rsidP="00DA0F76">
      <w:pPr>
        <w:pStyle w:val="Podpis"/>
        <w:numPr>
          <w:ilvl w:val="0"/>
          <w:numId w:val="7"/>
        </w:numPr>
        <w:tabs>
          <w:tab w:val="left" w:pos="6195"/>
        </w:tabs>
        <w:spacing w:after="0" w:line="288" w:lineRule="auto"/>
        <w:ind w:left="0" w:right="0"/>
        <w:jc w:val="both"/>
        <w:rPr>
          <w:b/>
          <w:bCs/>
        </w:rPr>
      </w:pPr>
      <w:r w:rsidRPr="00BA18EC">
        <w:rPr>
          <w:b/>
          <w:bCs/>
        </w:rPr>
        <w:t>VYHODNOCENÍ PR</w:t>
      </w:r>
    </w:p>
    <w:p w14:paraId="0E7F9D13" w14:textId="4070FACC" w:rsidR="00F70095" w:rsidRPr="00BA18EC" w:rsidRDefault="00FD1B45" w:rsidP="00D44669">
      <w:pPr>
        <w:pStyle w:val="Podpis"/>
        <w:tabs>
          <w:tab w:val="left" w:pos="6195"/>
        </w:tabs>
        <w:spacing w:after="0" w:line="288" w:lineRule="auto"/>
        <w:ind w:right="0"/>
        <w:jc w:val="both"/>
        <w:rPr>
          <w:b/>
          <w:bCs/>
          <w:sz w:val="24"/>
          <w:szCs w:val="24"/>
        </w:rPr>
      </w:pPr>
      <w:r w:rsidRPr="00BA18EC">
        <w:rPr>
          <w:sz w:val="24"/>
          <w:szCs w:val="24"/>
        </w:rPr>
        <w:t>Hodnocení každého ročníku PR proběhne ve spolupráci s</w:t>
      </w:r>
      <w:r w:rsidR="009010E4" w:rsidRPr="00BA18EC">
        <w:rPr>
          <w:sz w:val="24"/>
          <w:szCs w:val="24"/>
        </w:rPr>
        <w:t> </w:t>
      </w:r>
      <w:r w:rsidRPr="00BA18EC">
        <w:rPr>
          <w:sz w:val="24"/>
          <w:szCs w:val="24"/>
        </w:rPr>
        <w:t>komisí pro PR a zohlední se jejich stanoviska a připomínky.</w:t>
      </w:r>
      <w:r w:rsidR="00546B35" w:rsidRPr="00BA18EC">
        <w:rPr>
          <w:sz w:val="24"/>
          <w:szCs w:val="24"/>
        </w:rPr>
        <w:t xml:space="preserve"> </w:t>
      </w:r>
      <w:r w:rsidRPr="00BA18EC">
        <w:rPr>
          <w:sz w:val="24"/>
          <w:szCs w:val="24"/>
        </w:rPr>
        <w:t>Hodnocení procesu se zaměří především na zvolen</w:t>
      </w:r>
      <w:r w:rsidR="005C5A21" w:rsidRPr="00BA18EC">
        <w:rPr>
          <w:sz w:val="24"/>
          <w:szCs w:val="24"/>
        </w:rPr>
        <w:t>ý</w:t>
      </w:r>
      <w:r w:rsidRPr="00BA18EC">
        <w:rPr>
          <w:sz w:val="24"/>
          <w:szCs w:val="24"/>
        </w:rPr>
        <w:t xml:space="preserve"> postup hlasování veřejnosti, informační kampaň, kvalitu řízení procesu, realizaci</w:t>
      </w:r>
      <w:r w:rsidR="005C5A21" w:rsidRPr="00BA18EC">
        <w:rPr>
          <w:sz w:val="24"/>
          <w:szCs w:val="24"/>
        </w:rPr>
        <w:t xml:space="preserve"> projektu</w:t>
      </w:r>
      <w:r w:rsidRPr="00BA18EC">
        <w:rPr>
          <w:sz w:val="24"/>
          <w:szCs w:val="24"/>
        </w:rPr>
        <w:t>.</w:t>
      </w:r>
    </w:p>
    <w:p w14:paraId="2F50C5AB" w14:textId="77777777" w:rsidR="00E96152" w:rsidRPr="00BA18EC" w:rsidRDefault="00E96152" w:rsidP="00D44669">
      <w:pPr>
        <w:pStyle w:val="Podpis"/>
        <w:tabs>
          <w:tab w:val="left" w:pos="6195"/>
        </w:tabs>
        <w:spacing w:after="0" w:line="288" w:lineRule="auto"/>
        <w:ind w:right="0"/>
        <w:jc w:val="both"/>
        <w:rPr>
          <w:sz w:val="24"/>
          <w:szCs w:val="24"/>
        </w:rPr>
      </w:pPr>
    </w:p>
    <w:p w14:paraId="76E1742B" w14:textId="399B3400" w:rsidR="00FD1B45" w:rsidRPr="00BA18EC" w:rsidRDefault="00FD1B45" w:rsidP="00DA0F76">
      <w:pPr>
        <w:pStyle w:val="Podpis"/>
        <w:numPr>
          <w:ilvl w:val="0"/>
          <w:numId w:val="7"/>
        </w:numPr>
        <w:tabs>
          <w:tab w:val="left" w:pos="6195"/>
        </w:tabs>
        <w:spacing w:after="0" w:line="288" w:lineRule="auto"/>
        <w:ind w:left="0" w:right="0"/>
        <w:jc w:val="both"/>
        <w:rPr>
          <w:b/>
          <w:bCs/>
        </w:rPr>
      </w:pPr>
      <w:r w:rsidRPr="00BA18EC">
        <w:rPr>
          <w:b/>
          <w:bCs/>
        </w:rPr>
        <w:t>ZÁVĚREČNÁ USTANOVENÍ</w:t>
      </w:r>
    </w:p>
    <w:p w14:paraId="1226B2FA" w14:textId="73BB67FE" w:rsidR="00FD1B45" w:rsidRPr="00BA18EC" w:rsidRDefault="00FD1B45" w:rsidP="00D44669">
      <w:pPr>
        <w:pStyle w:val="Podpis"/>
        <w:tabs>
          <w:tab w:val="left" w:pos="6195"/>
        </w:tabs>
        <w:spacing w:after="0" w:line="288" w:lineRule="auto"/>
        <w:ind w:right="0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Zásady participativního rozpočtu městyse Štěchovice byly schváleny Zastupitelstvem městyse Štěchovice na veřejném zasedání konaném dne</w:t>
      </w:r>
      <w:r w:rsidR="00D316B4" w:rsidRPr="00BA18EC">
        <w:rPr>
          <w:sz w:val="24"/>
          <w:szCs w:val="24"/>
        </w:rPr>
        <w:t xml:space="preserve"> </w:t>
      </w:r>
      <w:r w:rsidR="0090589E" w:rsidRPr="00BA18EC">
        <w:rPr>
          <w:sz w:val="24"/>
          <w:szCs w:val="24"/>
        </w:rPr>
        <w:t>19.2.202</w:t>
      </w:r>
      <w:r w:rsidR="00717C08" w:rsidRPr="00BA18EC">
        <w:rPr>
          <w:sz w:val="24"/>
          <w:szCs w:val="24"/>
        </w:rPr>
        <w:t>5</w:t>
      </w:r>
      <w:r w:rsidR="00D316B4" w:rsidRPr="00BA18EC">
        <w:rPr>
          <w:sz w:val="24"/>
          <w:szCs w:val="24"/>
        </w:rPr>
        <w:t xml:space="preserve"> </w:t>
      </w:r>
      <w:r w:rsidRPr="00BA18EC">
        <w:rPr>
          <w:sz w:val="24"/>
          <w:szCs w:val="24"/>
        </w:rPr>
        <w:t>a nabývají platnosti dnem jejich schválení.</w:t>
      </w:r>
    </w:p>
    <w:p w14:paraId="3C9D7E42" w14:textId="01018D1C" w:rsidR="00FD1B45" w:rsidRPr="00BA18EC" w:rsidRDefault="00FD1B45" w:rsidP="00D44669">
      <w:pPr>
        <w:pStyle w:val="Podpis"/>
        <w:tabs>
          <w:tab w:val="left" w:pos="6195"/>
        </w:tabs>
        <w:spacing w:after="0" w:line="288" w:lineRule="auto"/>
        <w:ind w:right="0"/>
        <w:jc w:val="both"/>
        <w:rPr>
          <w:sz w:val="24"/>
          <w:szCs w:val="24"/>
        </w:rPr>
      </w:pPr>
    </w:p>
    <w:p w14:paraId="0370C04A" w14:textId="07A1651E" w:rsidR="00E96152" w:rsidRPr="00BA18EC" w:rsidRDefault="00FD1B45" w:rsidP="00D44669">
      <w:pPr>
        <w:pStyle w:val="Podpis"/>
        <w:tabs>
          <w:tab w:val="left" w:pos="6195"/>
        </w:tabs>
        <w:spacing w:after="0" w:line="288" w:lineRule="auto"/>
        <w:ind w:right="0"/>
        <w:jc w:val="both"/>
        <w:rPr>
          <w:sz w:val="24"/>
          <w:szCs w:val="24"/>
        </w:rPr>
      </w:pPr>
      <w:r w:rsidRPr="00BA18EC">
        <w:rPr>
          <w:sz w:val="24"/>
          <w:szCs w:val="24"/>
        </w:rPr>
        <w:t>Ve Štěchovicích dne</w:t>
      </w:r>
      <w:r w:rsidR="0090589E" w:rsidRPr="00BA18EC">
        <w:rPr>
          <w:sz w:val="24"/>
          <w:szCs w:val="24"/>
        </w:rPr>
        <w:t xml:space="preserve"> </w:t>
      </w:r>
      <w:r w:rsidR="00717C08" w:rsidRPr="00BA18EC">
        <w:rPr>
          <w:sz w:val="24"/>
          <w:szCs w:val="24"/>
        </w:rPr>
        <w:t>19</w:t>
      </w:r>
      <w:r w:rsidR="0090589E" w:rsidRPr="00BA18EC">
        <w:rPr>
          <w:sz w:val="24"/>
          <w:szCs w:val="24"/>
        </w:rPr>
        <w:t>. února 2025.</w:t>
      </w:r>
    </w:p>
    <w:p w14:paraId="7D8A1A8A" w14:textId="77777777" w:rsidR="00F70095" w:rsidRPr="00BA18EC" w:rsidRDefault="00F70095" w:rsidP="0090589E">
      <w:pPr>
        <w:pStyle w:val="Podpis"/>
        <w:tabs>
          <w:tab w:val="left" w:pos="6195"/>
        </w:tabs>
        <w:spacing w:after="0" w:line="288" w:lineRule="auto"/>
        <w:ind w:right="0"/>
        <w:jc w:val="right"/>
        <w:rPr>
          <w:sz w:val="24"/>
          <w:szCs w:val="24"/>
        </w:rPr>
      </w:pPr>
    </w:p>
    <w:p w14:paraId="3043985D" w14:textId="5EC58560" w:rsidR="00FD1B45" w:rsidRPr="00BA18EC" w:rsidRDefault="00A917FD" w:rsidP="0090589E">
      <w:pPr>
        <w:pStyle w:val="Podpis"/>
        <w:tabs>
          <w:tab w:val="left" w:pos="6195"/>
        </w:tabs>
        <w:spacing w:after="0" w:line="288" w:lineRule="auto"/>
        <w:ind w:right="0"/>
        <w:jc w:val="right"/>
        <w:rPr>
          <w:sz w:val="24"/>
          <w:szCs w:val="24"/>
        </w:rPr>
      </w:pPr>
      <w:r w:rsidRPr="00BA18EC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0DACEA6" wp14:editId="0FCBF501">
            <wp:simplePos x="0" y="0"/>
            <wp:positionH relativeFrom="column">
              <wp:posOffset>-224155</wp:posOffset>
            </wp:positionH>
            <wp:positionV relativeFrom="paragraph">
              <wp:posOffset>142875</wp:posOffset>
            </wp:positionV>
            <wp:extent cx="1246191" cy="1246191"/>
            <wp:effectExtent l="0" t="0" r="0" b="0"/>
            <wp:wrapTight wrapText="bothSides">
              <wp:wrapPolygon edited="0">
                <wp:start x="0" y="0"/>
                <wp:lineTo x="0" y="21138"/>
                <wp:lineTo x="21138" y="21138"/>
                <wp:lineTo x="21138" y="0"/>
                <wp:lineTo x="0" y="0"/>
              </wp:wrapPolygon>
            </wp:wrapTight>
            <wp:docPr id="25" name="Obrázek 24" descr="Obsah obrázku vzor, pixel, design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CB6FF143-D215-39AF-C244-1BE0111BE3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4" descr="Obsah obrázku vzor, pixel, design&#10;&#10;Popis byl vytvořen automaticky">
                      <a:extLst>
                        <a:ext uri="{FF2B5EF4-FFF2-40B4-BE49-F238E27FC236}">
                          <a16:creationId xmlns:a16="http://schemas.microsoft.com/office/drawing/2014/main" id="{CB6FF143-D215-39AF-C244-1BE0111BE3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191" cy="1246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B45" w:rsidRPr="00BA18EC">
        <w:rPr>
          <w:sz w:val="24"/>
          <w:szCs w:val="24"/>
        </w:rPr>
        <w:t>Kateřina Rožníčková v.r.</w:t>
      </w:r>
    </w:p>
    <w:p w14:paraId="4C200C0C" w14:textId="54FBE679" w:rsidR="009010E4" w:rsidRPr="00BA18EC" w:rsidRDefault="00FD1B45" w:rsidP="00A917FD">
      <w:pPr>
        <w:pStyle w:val="Podpis"/>
        <w:tabs>
          <w:tab w:val="left" w:pos="6195"/>
        </w:tabs>
        <w:spacing w:after="0" w:line="288" w:lineRule="auto"/>
        <w:ind w:right="0"/>
        <w:jc w:val="right"/>
        <w:rPr>
          <w:sz w:val="24"/>
          <w:szCs w:val="24"/>
        </w:rPr>
      </w:pPr>
      <w:r w:rsidRPr="00BA18EC">
        <w:rPr>
          <w:sz w:val="24"/>
          <w:szCs w:val="24"/>
        </w:rPr>
        <w:t>Starostka městyse Štěchovice</w:t>
      </w:r>
    </w:p>
    <w:sectPr w:rsidR="009010E4" w:rsidRPr="00BA18EC" w:rsidSect="00D44669">
      <w:footerReference w:type="default" r:id="rId25"/>
      <w:headerReference w:type="first" r:id="rId26"/>
      <w:footerReference w:type="first" r:id="rId27"/>
      <w:pgSz w:w="11906" w:h="16838" w:code="9"/>
      <w:pgMar w:top="1418" w:right="1418" w:bottom="1418" w:left="1418" w:header="720" w:footer="1525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7352C" w14:textId="77777777" w:rsidR="00224AC2" w:rsidRDefault="00224AC2" w:rsidP="001C66AD">
      <w:pPr>
        <w:spacing w:after="0" w:line="240" w:lineRule="auto"/>
      </w:pPr>
      <w:r>
        <w:separator/>
      </w:r>
    </w:p>
  </w:endnote>
  <w:endnote w:type="continuationSeparator" w:id="0">
    <w:p w14:paraId="5E18523F" w14:textId="77777777" w:rsidR="00224AC2" w:rsidRDefault="00224AC2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1" w:fontKey="{5D96F7A8-43C3-43C6-9646-D8D61037109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58CB9FD-5D28-43F3-90D5-A3554A4B8229}"/>
    <w:embedBold r:id="rId3" w:fontKey="{3AF83B26-EA54-4E4D-851F-8E4FB4363123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4" w:fontKey="{94A3C652-6633-4098-8623-C984DC528E4E}"/>
    <w:embedBold r:id="rId5" w:fontKey="{4A230A30-9D26-44A8-A8B2-35F40ABDB139}"/>
    <w:embedItalic r:id="rId6" w:fontKey="{396AB006-70CA-4AC3-93A2-32F150C8876C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A9B81F73-0B38-4284-B89F-DBA4F539302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FA8D773-7585-4B67-AE9F-D680CE2D03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60266897"/>
      <w:docPartObj>
        <w:docPartGallery w:val="Page Numbers (Bottom of Page)"/>
        <w:docPartUnique/>
      </w:docPartObj>
    </w:sdtPr>
    <w:sdtEndPr/>
    <w:sdtContent>
      <w:p w14:paraId="1456ACE0" w14:textId="399E44C9" w:rsidR="00986D21" w:rsidRDefault="00986D21">
        <w:pPr>
          <w:pStyle w:val="Zpat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cs-CZ"/>
          </w:rPr>
          <mc:AlternateContent>
            <mc:Choice Requires="wps">
              <w:drawing>
                <wp:anchor distT="0" distB="0" distL="114300" distR="114300" simplePos="0" relativeHeight="251696128" behindDoc="0" locked="0" layoutInCell="1" allowOverlap="1" wp14:anchorId="22B59604" wp14:editId="23AD2436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2" name="Vývojový diagram: alternativní post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8D63F" w14:textId="248B7F27" w:rsidR="00986D21" w:rsidRDefault="00986D21">
                              <w:pPr>
                                <w:pStyle w:val="Zpat"/>
                                <w:pBdr>
                                  <w:top w:val="single" w:sz="12" w:space="1" w:color="5B8096" w:themeColor="accent3"/>
                                  <w:bottom w:val="single" w:sz="48" w:space="1" w:color="5B8096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5C5A21" w:rsidRPr="005C5A21">
                                <w:rPr>
                                  <w:noProof/>
                                  <w:sz w:val="28"/>
                                  <w:szCs w:val="28"/>
                                </w:rPr>
                                <w:t>7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2B59604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Vývojový diagram: alternativní postup 2" o:spid="_x0000_s1026" type="#_x0000_t176" style="position:absolute;left:0;text-align:left;margin-left:0;margin-top:0;width:40.35pt;height:34.75pt;z-index:25169612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" filled="f" fillcolor="#5c83b4" stroked="f" strokecolor="#737373">
                  <v:textbox>
                    <w:txbxContent>
                      <w:p w14:paraId="2B48D63F" w14:textId="248B7F27" w:rsidR="00986D21" w:rsidRDefault="00986D21">
                        <w:pPr>
                          <w:pStyle w:val="Zpat"/>
                          <w:pBdr>
                            <w:top w:val="single" w:sz="12" w:space="1" w:color="5B8096" w:themeColor="accent3"/>
                            <w:bottom w:val="single" w:sz="48" w:space="1" w:color="5B8096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5C5A21" w:rsidRPr="005C5A21">
                          <w:rPr>
                            <w:noProof/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38A14" w14:textId="00F304DD" w:rsidR="00907545" w:rsidRDefault="00907545" w:rsidP="00AE0CD0">
    <w:pPr>
      <w:pStyle w:val="Zpat"/>
    </w:pPr>
    <w:r w:rsidRPr="00C33F26">
      <w:rPr>
        <w:noProof/>
        <w:position w:val="-6"/>
        <w:lang w:eastAsia="cs-CZ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376CBF9F" wp14:editId="620016E5">
              <wp:simplePos x="0" y="0"/>
              <wp:positionH relativeFrom="page">
                <wp:posOffset>-219075</wp:posOffset>
              </wp:positionH>
              <wp:positionV relativeFrom="paragraph">
                <wp:posOffset>-10795</wp:posOffset>
              </wp:positionV>
              <wp:extent cx="7793038" cy="484188"/>
              <wp:effectExtent l="0" t="0" r="0" b="0"/>
              <wp:wrapNone/>
              <wp:docPr id="17" name="Skupina 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Volný tvar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Volný tvar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Volný tvar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Volný tvar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285B08" id="Skupina 221" o:spid="_x0000_s1026" alt="&quot;&quot;" style="position:absolute;margin-left:-17.25pt;margin-top:-.8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">
              <v:shape id="Volný tvar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Volný tvar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Volný tvar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Volný tvar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  <w:lang w:eastAsia="cs-CZ"/>
      </w:rPr>
      <w:drawing>
        <wp:inline distT="0" distB="0" distL="0" distR="0" wp14:anchorId="387B2AC1" wp14:editId="6824069A">
          <wp:extent cx="208976" cy="208976"/>
          <wp:effectExtent l="0" t="0" r="0" b="635"/>
          <wp:docPr id="22" name="Grafika 16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a 16" descr="Označení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4055">
      <w:t>Hlavní 3, 252 07 Štěchovice, IČ</w:t>
    </w:r>
    <w:r w:rsidR="00EB5135">
      <w:t>:</w:t>
    </w:r>
    <w:r w:rsidR="00F04055">
      <w:t xml:space="preserve"> 00241725</w:t>
    </w:r>
    <w:r>
      <w:rPr>
        <w:lang w:bidi="cs-CZ"/>
      </w:rPr>
      <w:tab/>
    </w:r>
    <w:r w:rsidRPr="00C33F26">
      <w:rPr>
        <w:noProof/>
        <w:position w:val="-4"/>
        <w:lang w:eastAsia="cs-CZ"/>
      </w:rPr>
      <w:drawing>
        <wp:inline distT="0" distB="0" distL="0" distR="0" wp14:anchorId="491E2FA4" wp14:editId="26167D6C">
          <wp:extent cx="154356" cy="154356"/>
          <wp:effectExtent l="0" t="0" r="0" b="0"/>
          <wp:docPr id="23" name="Grafika 14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a 14" descr="Příjemce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4055">
      <w:t>257 740 403</w:t>
    </w:r>
    <w:r>
      <w:rPr>
        <w:lang w:bidi="cs-CZ"/>
      </w:rPr>
      <w:tab/>
    </w:r>
    <w:r w:rsidRPr="00C33F26">
      <w:rPr>
        <w:noProof/>
        <w:position w:val="-4"/>
        <w:lang w:eastAsia="cs-CZ"/>
      </w:rPr>
      <w:drawing>
        <wp:inline distT="0" distB="0" distL="0" distR="0" wp14:anchorId="47D65FB7" wp14:editId="0622D443">
          <wp:extent cx="134857" cy="134857"/>
          <wp:effectExtent l="0" t="0" r="0" b="0"/>
          <wp:docPr id="24" name="Grafika 24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a 18" descr="E-mail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6312F">
      <w:rPr>
        <w:lang w:bidi="cs-CZ"/>
      </w:rPr>
      <w:t xml:space="preserve"> </w:t>
    </w:r>
    <w:r w:rsidR="00F04055">
      <w:t>info@ou-stechovice.cz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56629" w14:textId="77777777" w:rsidR="00224AC2" w:rsidRDefault="00224AC2" w:rsidP="001C66AD">
      <w:pPr>
        <w:spacing w:after="0" w:line="240" w:lineRule="auto"/>
      </w:pPr>
      <w:r>
        <w:separator/>
      </w:r>
    </w:p>
  </w:footnote>
  <w:footnote w:type="continuationSeparator" w:id="0">
    <w:p w14:paraId="40850811" w14:textId="77777777" w:rsidR="00224AC2" w:rsidRDefault="00224AC2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058B2" w14:textId="77777777" w:rsidR="00907545" w:rsidRDefault="00907545">
    <w:pPr>
      <w:pStyle w:val="Zhlav"/>
    </w:pPr>
    <w:r w:rsidRPr="00DE6AE4">
      <w:rPr>
        <w:lang w:eastAsia="cs-CZ"/>
      </w:rPr>
      <w:drawing>
        <wp:anchor distT="0" distB="0" distL="114300" distR="114300" simplePos="0" relativeHeight="251689984" behindDoc="0" locked="0" layoutInCell="1" allowOverlap="1" wp14:anchorId="4EAEE2EA" wp14:editId="264415DC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6" name="Obrázek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cs-CZ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D074D26" wp14:editId="3C27756F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Volný tvar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768E7F3" id="Volný tvar 218" o:spid="_x0000_s1026" alt="&quot;&quot;" style="position:absolute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w:rPr>
        <w:lang w:eastAsia="cs-CZ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50D0F9DE" wp14:editId="7C0E8B9E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Volný tvar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770D88" id="Volný tvar 218" o:spid="_x0000_s1026" alt="&quot;&quot;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>
      <w:rPr>
        <w:lang w:eastAsia="cs-CZ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550F21A9" wp14:editId="408B349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Skupina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Volný tvar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Volný tvar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A7D168" id="Skupina 13" o:spid="_x0000_s1026" alt="&quot;&quot;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">
              <o:lock v:ext="edit" aspectratio="t"/>
              <v:shape id="Volný tvar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Volný tvar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A6AF6"/>
    <w:multiLevelType w:val="multilevel"/>
    <w:tmpl w:val="C3E26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2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4357A5"/>
    <w:multiLevelType w:val="hybridMultilevel"/>
    <w:tmpl w:val="61103E2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1B6869"/>
    <w:multiLevelType w:val="hybridMultilevel"/>
    <w:tmpl w:val="4AAE75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E5395"/>
    <w:multiLevelType w:val="multilevel"/>
    <w:tmpl w:val="F31034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>
      <w:start w:val="2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EB12B8"/>
    <w:multiLevelType w:val="multilevel"/>
    <w:tmpl w:val="0E46D65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>
      <w:start w:val="2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BC59F6"/>
    <w:multiLevelType w:val="hybridMultilevel"/>
    <w:tmpl w:val="547204B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9D513D"/>
    <w:multiLevelType w:val="multilevel"/>
    <w:tmpl w:val="5F0CEA3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2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8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4CA63B64"/>
    <w:multiLevelType w:val="hybridMultilevel"/>
    <w:tmpl w:val="547204B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805550"/>
    <w:multiLevelType w:val="hybridMultilevel"/>
    <w:tmpl w:val="547204B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017E80"/>
    <w:multiLevelType w:val="multilevel"/>
    <w:tmpl w:val="935E1E6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42A601E"/>
    <w:multiLevelType w:val="multilevel"/>
    <w:tmpl w:val="E9EA3A06"/>
    <w:styleLink w:val="Aktulnsezna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DF7B0E"/>
    <w:multiLevelType w:val="multilevel"/>
    <w:tmpl w:val="E990C79C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6A631548"/>
    <w:multiLevelType w:val="hybridMultilevel"/>
    <w:tmpl w:val="61103E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6E439A"/>
    <w:multiLevelType w:val="multilevel"/>
    <w:tmpl w:val="E762493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>
      <w:start w:val="2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AE49FB"/>
    <w:multiLevelType w:val="multilevel"/>
    <w:tmpl w:val="8F343E5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>
      <w:start w:val="2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7688374">
    <w:abstractNumId w:val="7"/>
  </w:num>
  <w:num w:numId="2" w16cid:durableId="1053383886">
    <w:abstractNumId w:val="8"/>
  </w:num>
  <w:num w:numId="3" w16cid:durableId="1859192587">
    <w:abstractNumId w:val="14"/>
  </w:num>
  <w:num w:numId="4" w16cid:durableId="531311285">
    <w:abstractNumId w:val="14"/>
  </w:num>
  <w:num w:numId="5" w16cid:durableId="262348410">
    <w:abstractNumId w:val="13"/>
  </w:num>
  <w:num w:numId="6" w16cid:durableId="811601859">
    <w:abstractNumId w:val="2"/>
  </w:num>
  <w:num w:numId="7" w16cid:durableId="2142503395">
    <w:abstractNumId w:val="1"/>
  </w:num>
  <w:num w:numId="8" w16cid:durableId="768164582">
    <w:abstractNumId w:val="12"/>
  </w:num>
  <w:num w:numId="9" w16cid:durableId="1682119813">
    <w:abstractNumId w:val="9"/>
  </w:num>
  <w:num w:numId="10" w16cid:durableId="657349710">
    <w:abstractNumId w:val="10"/>
  </w:num>
  <w:num w:numId="11" w16cid:durableId="387724184">
    <w:abstractNumId w:val="15"/>
  </w:num>
  <w:num w:numId="12" w16cid:durableId="1182007861">
    <w:abstractNumId w:val="11"/>
  </w:num>
  <w:num w:numId="13" w16cid:durableId="1383214260">
    <w:abstractNumId w:val="6"/>
  </w:num>
  <w:num w:numId="14" w16cid:durableId="449784950">
    <w:abstractNumId w:val="0"/>
  </w:num>
  <w:num w:numId="15" w16cid:durableId="1566065057">
    <w:abstractNumId w:val="4"/>
  </w:num>
  <w:num w:numId="16" w16cid:durableId="1328365407">
    <w:abstractNumId w:val="3"/>
  </w:num>
  <w:num w:numId="17" w16cid:durableId="834689192">
    <w:abstractNumId w:val="16"/>
  </w:num>
  <w:num w:numId="18" w16cid:durableId="1790318771">
    <w:abstractNumId w:val="5"/>
  </w:num>
  <w:num w:numId="19" w16cid:durableId="2037608650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055"/>
    <w:rsid w:val="00020F8E"/>
    <w:rsid w:val="00026963"/>
    <w:rsid w:val="00032F16"/>
    <w:rsid w:val="00052382"/>
    <w:rsid w:val="0005594D"/>
    <w:rsid w:val="0006568A"/>
    <w:rsid w:val="00071B1F"/>
    <w:rsid w:val="000738F9"/>
    <w:rsid w:val="00076F0F"/>
    <w:rsid w:val="0007786F"/>
    <w:rsid w:val="00084253"/>
    <w:rsid w:val="0008586C"/>
    <w:rsid w:val="00093086"/>
    <w:rsid w:val="000A4FE7"/>
    <w:rsid w:val="000B7B1F"/>
    <w:rsid w:val="000C5826"/>
    <w:rsid w:val="000D1D72"/>
    <w:rsid w:val="000D1F49"/>
    <w:rsid w:val="000E0945"/>
    <w:rsid w:val="000F71F0"/>
    <w:rsid w:val="001021BD"/>
    <w:rsid w:val="00111EAB"/>
    <w:rsid w:val="001632C0"/>
    <w:rsid w:val="001727CA"/>
    <w:rsid w:val="0017618B"/>
    <w:rsid w:val="001954EB"/>
    <w:rsid w:val="001A7F43"/>
    <w:rsid w:val="001B0B3A"/>
    <w:rsid w:val="001B28CE"/>
    <w:rsid w:val="001C0037"/>
    <w:rsid w:val="001C171C"/>
    <w:rsid w:val="001C5410"/>
    <w:rsid w:val="001C66AD"/>
    <w:rsid w:val="001D50E1"/>
    <w:rsid w:val="001D7D2B"/>
    <w:rsid w:val="001E7FCD"/>
    <w:rsid w:val="001F4D36"/>
    <w:rsid w:val="001F7399"/>
    <w:rsid w:val="00221387"/>
    <w:rsid w:val="00224AC2"/>
    <w:rsid w:val="00230D29"/>
    <w:rsid w:val="00235DDC"/>
    <w:rsid w:val="00237F8E"/>
    <w:rsid w:val="00262D68"/>
    <w:rsid w:val="00272292"/>
    <w:rsid w:val="00286431"/>
    <w:rsid w:val="00293706"/>
    <w:rsid w:val="002962FB"/>
    <w:rsid w:val="002963B8"/>
    <w:rsid w:val="002A05E2"/>
    <w:rsid w:val="002A202F"/>
    <w:rsid w:val="002A4125"/>
    <w:rsid w:val="002A5EA6"/>
    <w:rsid w:val="002B5820"/>
    <w:rsid w:val="002C56E6"/>
    <w:rsid w:val="002E3AC5"/>
    <w:rsid w:val="002F0C5A"/>
    <w:rsid w:val="003018B2"/>
    <w:rsid w:val="00316BF9"/>
    <w:rsid w:val="003315B6"/>
    <w:rsid w:val="00340031"/>
    <w:rsid w:val="0034261C"/>
    <w:rsid w:val="0035080A"/>
    <w:rsid w:val="00361E11"/>
    <w:rsid w:val="0037195F"/>
    <w:rsid w:val="0038513F"/>
    <w:rsid w:val="0038636F"/>
    <w:rsid w:val="00397603"/>
    <w:rsid w:val="003A3E0F"/>
    <w:rsid w:val="003B42B4"/>
    <w:rsid w:val="003C7E1F"/>
    <w:rsid w:val="0040090B"/>
    <w:rsid w:val="00401896"/>
    <w:rsid w:val="004040B4"/>
    <w:rsid w:val="00410E09"/>
    <w:rsid w:val="004114CD"/>
    <w:rsid w:val="00421260"/>
    <w:rsid w:val="00433D57"/>
    <w:rsid w:val="00435D49"/>
    <w:rsid w:val="0044277A"/>
    <w:rsid w:val="00443974"/>
    <w:rsid w:val="00453C1A"/>
    <w:rsid w:val="0046302A"/>
    <w:rsid w:val="004647C0"/>
    <w:rsid w:val="00487D2D"/>
    <w:rsid w:val="004914D9"/>
    <w:rsid w:val="004D2731"/>
    <w:rsid w:val="004D5D62"/>
    <w:rsid w:val="004F1560"/>
    <w:rsid w:val="00504AA9"/>
    <w:rsid w:val="0050519D"/>
    <w:rsid w:val="0051084C"/>
    <w:rsid w:val="005112D0"/>
    <w:rsid w:val="005156D9"/>
    <w:rsid w:val="00523514"/>
    <w:rsid w:val="005247E2"/>
    <w:rsid w:val="0052577D"/>
    <w:rsid w:val="00533D86"/>
    <w:rsid w:val="00535993"/>
    <w:rsid w:val="005417FD"/>
    <w:rsid w:val="00546B35"/>
    <w:rsid w:val="00547C14"/>
    <w:rsid w:val="00551763"/>
    <w:rsid w:val="00555550"/>
    <w:rsid w:val="00555681"/>
    <w:rsid w:val="00577E06"/>
    <w:rsid w:val="00584C5B"/>
    <w:rsid w:val="005A3BF7"/>
    <w:rsid w:val="005A3C52"/>
    <w:rsid w:val="005B0DB1"/>
    <w:rsid w:val="005C4099"/>
    <w:rsid w:val="005C5A21"/>
    <w:rsid w:val="005C5E9C"/>
    <w:rsid w:val="005D160E"/>
    <w:rsid w:val="005D3E65"/>
    <w:rsid w:val="005F2035"/>
    <w:rsid w:val="005F7990"/>
    <w:rsid w:val="00600CA4"/>
    <w:rsid w:val="006067BF"/>
    <w:rsid w:val="00622682"/>
    <w:rsid w:val="00626718"/>
    <w:rsid w:val="00630B7F"/>
    <w:rsid w:val="006356AF"/>
    <w:rsid w:val="0063739C"/>
    <w:rsid w:val="006409D1"/>
    <w:rsid w:val="006502EA"/>
    <w:rsid w:val="00652909"/>
    <w:rsid w:val="00654644"/>
    <w:rsid w:val="00657C4F"/>
    <w:rsid w:val="00666B1B"/>
    <w:rsid w:val="0067062D"/>
    <w:rsid w:val="00672979"/>
    <w:rsid w:val="00673A8E"/>
    <w:rsid w:val="00686ED4"/>
    <w:rsid w:val="00697BD0"/>
    <w:rsid w:val="006B10F0"/>
    <w:rsid w:val="006B248A"/>
    <w:rsid w:val="006B2A1E"/>
    <w:rsid w:val="006B798E"/>
    <w:rsid w:val="006C385D"/>
    <w:rsid w:val="006D594F"/>
    <w:rsid w:val="00703BBA"/>
    <w:rsid w:val="00710D61"/>
    <w:rsid w:val="0071329D"/>
    <w:rsid w:val="00717C08"/>
    <w:rsid w:val="0072337D"/>
    <w:rsid w:val="00743CDA"/>
    <w:rsid w:val="007624D7"/>
    <w:rsid w:val="007651B6"/>
    <w:rsid w:val="00767358"/>
    <w:rsid w:val="00770F25"/>
    <w:rsid w:val="00772FB4"/>
    <w:rsid w:val="00773810"/>
    <w:rsid w:val="00780EE1"/>
    <w:rsid w:val="00782FA3"/>
    <w:rsid w:val="007A10BD"/>
    <w:rsid w:val="007B0A85"/>
    <w:rsid w:val="007B23F7"/>
    <w:rsid w:val="007B2624"/>
    <w:rsid w:val="007B2E52"/>
    <w:rsid w:val="007B4DAD"/>
    <w:rsid w:val="007C6A52"/>
    <w:rsid w:val="007D19F9"/>
    <w:rsid w:val="007E366F"/>
    <w:rsid w:val="007F05B6"/>
    <w:rsid w:val="007F320E"/>
    <w:rsid w:val="007F39BC"/>
    <w:rsid w:val="008100A3"/>
    <w:rsid w:val="00811168"/>
    <w:rsid w:val="008119CC"/>
    <w:rsid w:val="00816D5C"/>
    <w:rsid w:val="0082043E"/>
    <w:rsid w:val="0084218A"/>
    <w:rsid w:val="00843F07"/>
    <w:rsid w:val="00845566"/>
    <w:rsid w:val="008549E1"/>
    <w:rsid w:val="00874FF3"/>
    <w:rsid w:val="008965C4"/>
    <w:rsid w:val="00897331"/>
    <w:rsid w:val="008A4BA2"/>
    <w:rsid w:val="008A4DBD"/>
    <w:rsid w:val="008C1EFD"/>
    <w:rsid w:val="008D15DC"/>
    <w:rsid w:val="008E203A"/>
    <w:rsid w:val="009010E4"/>
    <w:rsid w:val="0090239A"/>
    <w:rsid w:val="00903CF2"/>
    <w:rsid w:val="0090589E"/>
    <w:rsid w:val="00907545"/>
    <w:rsid w:val="0091229C"/>
    <w:rsid w:val="00914F90"/>
    <w:rsid w:val="0093700A"/>
    <w:rsid w:val="00940E73"/>
    <w:rsid w:val="009420FB"/>
    <w:rsid w:val="00950D39"/>
    <w:rsid w:val="0095712F"/>
    <w:rsid w:val="0095786A"/>
    <w:rsid w:val="00964B2D"/>
    <w:rsid w:val="00977A26"/>
    <w:rsid w:val="0098597D"/>
    <w:rsid w:val="00986D21"/>
    <w:rsid w:val="00991FA9"/>
    <w:rsid w:val="00997BAD"/>
    <w:rsid w:val="009A6677"/>
    <w:rsid w:val="009B02B5"/>
    <w:rsid w:val="009E5817"/>
    <w:rsid w:val="009F2453"/>
    <w:rsid w:val="009F619A"/>
    <w:rsid w:val="009F6DDE"/>
    <w:rsid w:val="00A0655E"/>
    <w:rsid w:val="00A30850"/>
    <w:rsid w:val="00A370A8"/>
    <w:rsid w:val="00A372DA"/>
    <w:rsid w:val="00A37F18"/>
    <w:rsid w:val="00A46B22"/>
    <w:rsid w:val="00A56811"/>
    <w:rsid w:val="00A57427"/>
    <w:rsid w:val="00A6114C"/>
    <w:rsid w:val="00A62630"/>
    <w:rsid w:val="00A73847"/>
    <w:rsid w:val="00A73D60"/>
    <w:rsid w:val="00A80973"/>
    <w:rsid w:val="00A850FD"/>
    <w:rsid w:val="00A86361"/>
    <w:rsid w:val="00A90467"/>
    <w:rsid w:val="00A917FD"/>
    <w:rsid w:val="00A97ADA"/>
    <w:rsid w:val="00AB1C63"/>
    <w:rsid w:val="00AC614B"/>
    <w:rsid w:val="00AD0F5B"/>
    <w:rsid w:val="00AD45EA"/>
    <w:rsid w:val="00AE0CD0"/>
    <w:rsid w:val="00AE21DC"/>
    <w:rsid w:val="00AE3D88"/>
    <w:rsid w:val="00AF0F0E"/>
    <w:rsid w:val="00AF7591"/>
    <w:rsid w:val="00B0490A"/>
    <w:rsid w:val="00B15CD0"/>
    <w:rsid w:val="00B22F8B"/>
    <w:rsid w:val="00B27589"/>
    <w:rsid w:val="00B4303C"/>
    <w:rsid w:val="00B46AC8"/>
    <w:rsid w:val="00B57340"/>
    <w:rsid w:val="00B72545"/>
    <w:rsid w:val="00B87884"/>
    <w:rsid w:val="00B93EDA"/>
    <w:rsid w:val="00BA18EC"/>
    <w:rsid w:val="00BA5108"/>
    <w:rsid w:val="00BA6721"/>
    <w:rsid w:val="00BC47BB"/>
    <w:rsid w:val="00BD0923"/>
    <w:rsid w:val="00BD4753"/>
    <w:rsid w:val="00BD5CB1"/>
    <w:rsid w:val="00BD7246"/>
    <w:rsid w:val="00BE02E1"/>
    <w:rsid w:val="00BE62EE"/>
    <w:rsid w:val="00BE7091"/>
    <w:rsid w:val="00BF0DDC"/>
    <w:rsid w:val="00BF2AF4"/>
    <w:rsid w:val="00BF3E62"/>
    <w:rsid w:val="00C003BA"/>
    <w:rsid w:val="00C33F26"/>
    <w:rsid w:val="00C428B2"/>
    <w:rsid w:val="00C43B45"/>
    <w:rsid w:val="00C46878"/>
    <w:rsid w:val="00C51116"/>
    <w:rsid w:val="00C5749A"/>
    <w:rsid w:val="00C65FFD"/>
    <w:rsid w:val="00C701EE"/>
    <w:rsid w:val="00C77409"/>
    <w:rsid w:val="00C82682"/>
    <w:rsid w:val="00C83657"/>
    <w:rsid w:val="00C847C4"/>
    <w:rsid w:val="00CB4A51"/>
    <w:rsid w:val="00CB5BDE"/>
    <w:rsid w:val="00CB5C1C"/>
    <w:rsid w:val="00CD06EB"/>
    <w:rsid w:val="00CD4532"/>
    <w:rsid w:val="00CD47B0"/>
    <w:rsid w:val="00CE6104"/>
    <w:rsid w:val="00CE7918"/>
    <w:rsid w:val="00CF1B89"/>
    <w:rsid w:val="00CF7DBF"/>
    <w:rsid w:val="00D025DA"/>
    <w:rsid w:val="00D05040"/>
    <w:rsid w:val="00D05D0B"/>
    <w:rsid w:val="00D07A3C"/>
    <w:rsid w:val="00D16163"/>
    <w:rsid w:val="00D229EA"/>
    <w:rsid w:val="00D316B4"/>
    <w:rsid w:val="00D44669"/>
    <w:rsid w:val="00D44F06"/>
    <w:rsid w:val="00D50B65"/>
    <w:rsid w:val="00D53EAE"/>
    <w:rsid w:val="00D629E6"/>
    <w:rsid w:val="00D6312F"/>
    <w:rsid w:val="00D70444"/>
    <w:rsid w:val="00D76391"/>
    <w:rsid w:val="00DA0F76"/>
    <w:rsid w:val="00DB3C27"/>
    <w:rsid w:val="00DB3FAD"/>
    <w:rsid w:val="00DD3EBA"/>
    <w:rsid w:val="00DE6AE4"/>
    <w:rsid w:val="00DF5F06"/>
    <w:rsid w:val="00E046B6"/>
    <w:rsid w:val="00E1502C"/>
    <w:rsid w:val="00E203F5"/>
    <w:rsid w:val="00E26378"/>
    <w:rsid w:val="00E574CC"/>
    <w:rsid w:val="00E61C09"/>
    <w:rsid w:val="00E66C3D"/>
    <w:rsid w:val="00E96152"/>
    <w:rsid w:val="00EB263C"/>
    <w:rsid w:val="00EB3B58"/>
    <w:rsid w:val="00EB5135"/>
    <w:rsid w:val="00EC7359"/>
    <w:rsid w:val="00ED0F90"/>
    <w:rsid w:val="00ED3371"/>
    <w:rsid w:val="00ED5410"/>
    <w:rsid w:val="00EE3054"/>
    <w:rsid w:val="00EF155F"/>
    <w:rsid w:val="00EF6C79"/>
    <w:rsid w:val="00F00606"/>
    <w:rsid w:val="00F01256"/>
    <w:rsid w:val="00F04055"/>
    <w:rsid w:val="00F20314"/>
    <w:rsid w:val="00F41C6B"/>
    <w:rsid w:val="00F470AA"/>
    <w:rsid w:val="00F6776C"/>
    <w:rsid w:val="00F70095"/>
    <w:rsid w:val="00F83485"/>
    <w:rsid w:val="00FA01D3"/>
    <w:rsid w:val="00FA1635"/>
    <w:rsid w:val="00FA62AE"/>
    <w:rsid w:val="00FB2108"/>
    <w:rsid w:val="00FC1B7E"/>
    <w:rsid w:val="00FC7475"/>
    <w:rsid w:val="00FC7BA4"/>
    <w:rsid w:val="00FD1B45"/>
    <w:rsid w:val="00FD585E"/>
    <w:rsid w:val="00FD7544"/>
    <w:rsid w:val="00FE28A0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1C8C4C"/>
  <w15:chartTrackingRefBased/>
  <w15:docId w15:val="{0D7EB096-0AA0-42A7-B449-806FD1562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sid w:val="00743CDA"/>
    <w:pPr>
      <w:ind w:right="720"/>
    </w:pPr>
  </w:style>
  <w:style w:type="paragraph" w:styleId="Nadpis1">
    <w:name w:val="heading 1"/>
    <w:basedOn w:val="Normln"/>
    <w:link w:val="Nadpis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Nadpis2">
    <w:name w:val="heading 2"/>
    <w:basedOn w:val="Normln"/>
    <w:link w:val="Nadpis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743CDA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743CDA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743CDA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743CDA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customStyle="1" w:styleId="Hashtag1">
    <w:name w:val="Hashtag1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743CDA"/>
    <w:pPr>
      <w:numPr>
        <w:ilvl w:val="6"/>
        <w:numId w:val="5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semiHidden/>
    <w:rsid w:val="000D1F49"/>
    <w:pPr>
      <w:spacing w:before="120"/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82682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1"/>
      </w:numPr>
      <w:tabs>
        <w:tab w:val="left" w:pos="720"/>
      </w:tabs>
      <w:spacing w:before="120"/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1C66AD"/>
    <w:rPr>
      <w:b/>
      <w:noProof/>
      <w:color w:val="476B76" w:themeColor="accent1"/>
      <w:szCs w:val="24"/>
    </w:rPr>
  </w:style>
  <w:style w:type="paragraph" w:styleId="Zpat">
    <w:name w:val="footer"/>
    <w:basedOn w:val="Normln"/>
    <w:link w:val="Zpat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2"/>
      </w:numPr>
      <w:spacing w:before="120"/>
    </w:pPr>
  </w:style>
  <w:style w:type="character" w:styleId="Hypertextovodkaz">
    <w:name w:val="Hyperlink"/>
    <w:basedOn w:val="Standardnpsmoodstavce"/>
    <w:uiPriority w:val="99"/>
    <w:unhideWhenUsed/>
    <w:rsid w:val="000D1F49"/>
    <w:rPr>
      <w:color w:val="0070C0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1"/>
      </w:numPr>
      <w:spacing w:before="120"/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743CDA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2"/>
      </w:numPr>
      <w:spacing w:before="120"/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85402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Jmno">
    <w:name w:val="Jméno"/>
    <w:basedOn w:val="Normln"/>
    <w:uiPriority w:val="1"/>
    <w:qFormat/>
    <w:rsid w:val="00FC1B7E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36"/>
    </w:rPr>
  </w:style>
  <w:style w:type="paragraph" w:customStyle="1" w:styleId="Adresa">
    <w:name w:val="Adresa"/>
    <w:basedOn w:val="Normln"/>
    <w:uiPriority w:val="1"/>
    <w:qFormat/>
    <w:rsid w:val="00743CDA"/>
    <w:pPr>
      <w:spacing w:after="0"/>
    </w:pPr>
  </w:style>
  <w:style w:type="paragraph" w:styleId="Datum">
    <w:name w:val="Date"/>
    <w:basedOn w:val="Normln"/>
    <w:next w:val="Normln"/>
    <w:link w:val="DatumChar"/>
    <w:uiPriority w:val="99"/>
    <w:rsid w:val="00EB263C"/>
    <w:pPr>
      <w:spacing w:before="600"/>
    </w:pPr>
  </w:style>
  <w:style w:type="paragraph" w:styleId="Titulek">
    <w:name w:val="caption"/>
    <w:basedOn w:val="Normln"/>
    <w:next w:val="Normln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umChar">
    <w:name w:val="Datum Char"/>
    <w:basedOn w:val="Standardnpsmoodstavce"/>
    <w:link w:val="Datum"/>
    <w:uiPriority w:val="99"/>
    <w:rsid w:val="00EB263C"/>
  </w:style>
  <w:style w:type="paragraph" w:styleId="Osloven">
    <w:name w:val="Salutation"/>
    <w:basedOn w:val="Normln"/>
    <w:next w:val="Normln"/>
    <w:link w:val="Oslove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OslovenChar">
    <w:name w:val="Oslovení Char"/>
    <w:basedOn w:val="Standardnpsmoodstavce"/>
    <w:link w:val="Osloven"/>
    <w:uiPriority w:val="99"/>
    <w:rsid w:val="001C66AD"/>
    <w:rPr>
      <w:color w:val="5B8096" w:themeColor="accent3"/>
      <w:sz w:val="36"/>
    </w:rPr>
  </w:style>
  <w:style w:type="paragraph" w:styleId="Podpis">
    <w:name w:val="Signature"/>
    <w:basedOn w:val="Normln"/>
    <w:link w:val="PodpisChar"/>
    <w:uiPriority w:val="99"/>
    <w:rsid w:val="00EB263C"/>
  </w:style>
  <w:style w:type="character" w:customStyle="1" w:styleId="PodpisChar">
    <w:name w:val="Podpis Char"/>
    <w:basedOn w:val="Standardnpsmoodstavce"/>
    <w:link w:val="Podpis"/>
    <w:uiPriority w:val="99"/>
    <w:rsid w:val="00EB263C"/>
  </w:style>
  <w:style w:type="character" w:styleId="Zstupntext">
    <w:name w:val="Placeholder Text"/>
    <w:basedOn w:val="Standardnpsmoodstavce"/>
    <w:uiPriority w:val="99"/>
    <w:semiHidden/>
    <w:rsid w:val="00EB263C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72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2FB4"/>
    <w:rPr>
      <w:rFonts w:ascii="Segoe UI" w:hAnsi="Segoe UI" w:cs="Segoe UI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rsid w:val="0052577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semiHidden/>
    <w:qFormat/>
    <w:rsid w:val="0052577D"/>
    <w:pPr>
      <w:ind w:left="720"/>
      <w:contextualSpacing/>
    </w:pPr>
  </w:style>
  <w:style w:type="paragraph" w:styleId="Revize">
    <w:name w:val="Revision"/>
    <w:hidden/>
    <w:uiPriority w:val="99"/>
    <w:semiHidden/>
    <w:rsid w:val="00FD7544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A80973"/>
    <w:rPr>
      <w:color w:val="605E5C"/>
      <w:shd w:val="clear" w:color="auto" w:fill="E1DFDD"/>
    </w:rPr>
  </w:style>
  <w:style w:type="numbering" w:customStyle="1" w:styleId="Aktulnseznam1">
    <w:name w:val="Aktuální seznam1"/>
    <w:uiPriority w:val="99"/>
    <w:rsid w:val="00FD585E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ahlizenidokn.cuzk.gov.cz/" TargetMode="External"/><Relationship Id="rId18" Type="http://schemas.openxmlformats.org/officeDocument/2006/relationships/hyperlink" Target="https://mojeobec.stredoceskykraj.cz/portal/paroz/mestys-stechovice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mojeobec.stredoceskykraj.cz/portal/paroz/mestys-stechovic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mojeobec.stredoceskykraj.cz/portal/paroz/mestys-stechovice/kontakty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mojeobec.stredoceskykraj.cz/portal/paroz/mestys-stechovice/podat-projekt" TargetMode="External"/><Relationship Id="rId20" Type="http://schemas.openxmlformats.org/officeDocument/2006/relationships/hyperlink" Target="https://www.stechovice.info/strategicky-plan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https://mojeobec.stredoceskykraj.cz/portal/paroz/mestys-stechovice/kontakty" TargetMode="External"/><Relationship Id="rId23" Type="http://schemas.openxmlformats.org/officeDocument/2006/relationships/hyperlink" Target="https://mojeobec.stredoceskykraj.cz/portal/paroz/mestys-stechovice/vysledky-hlasovani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mojeobec.stredoceskykraj.cz/portal/paroz/mestys-stechovice/galerie-projekt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echovice.info/participativni-rozpocet" TargetMode="External"/><Relationship Id="rId22" Type="http://schemas.openxmlformats.org/officeDocument/2006/relationships/hyperlink" Target="https://mojeobec.stredoceskykraj.cz/portal/paroz/mestys-stechovice" TargetMode="External"/><Relationship Id="rId27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4" Type="http://schemas.openxmlformats.org/officeDocument/2006/relationships/image" Target="media/image8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rina.roznickova\AppData\Roaming\Microsoft\Templates\Hlavi&#269;kov&#253;%20pap&#237;r%20se%20&#353;ipkou.dotx" TargetMode="External"/></Relationship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DC864B3-2B99-4E77-8064-67659F67AA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se šipkou</Template>
  <TotalTime>1</TotalTime>
  <Pages>6</Pages>
  <Words>1508</Words>
  <Characters>8902</Characters>
  <Application>Microsoft Office Word</Application>
  <DocSecurity>0</DocSecurity>
  <Lines>74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Rožníčková Kateřina</dc:creator>
  <cp:keywords/>
  <dc:description/>
  <cp:lastModifiedBy>Helena Vomáčková</cp:lastModifiedBy>
  <cp:revision>4</cp:revision>
  <cp:lastPrinted>2025-02-11T10:19:00Z</cp:lastPrinted>
  <dcterms:created xsi:type="dcterms:W3CDTF">2025-02-19T23:33:00Z</dcterms:created>
  <dcterms:modified xsi:type="dcterms:W3CDTF">2025-02-19T23:34:00Z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